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68855" w14:textId="59EC66F8" w:rsidR="008E2CA0" w:rsidRDefault="000F6FBE" w:rsidP="008E2CA0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-</w:t>
      </w:r>
      <w:r w:rsidR="0085285B">
        <w:rPr>
          <w:b/>
          <w:i/>
          <w:sz w:val="24"/>
        </w:rPr>
        <w:t>WP1</w:t>
      </w:r>
      <w:r w:rsidR="00CF0894">
        <w:rPr>
          <w:b/>
          <w:i/>
          <w:sz w:val="24"/>
        </w:rPr>
        <w:t>-</w:t>
      </w:r>
    </w:p>
    <w:p w14:paraId="1BB8EB50" w14:textId="02DFD1BF" w:rsidR="008E2CA0" w:rsidRDefault="008E2CA0" w:rsidP="008E2CA0">
      <w:pPr>
        <w:jc w:val="center"/>
        <w:rPr>
          <w:b/>
          <w:i/>
          <w:sz w:val="24"/>
        </w:rPr>
      </w:pPr>
    </w:p>
    <w:p w14:paraId="20282C03" w14:textId="77786A64" w:rsidR="008E2CA0" w:rsidRDefault="00824F00" w:rsidP="008E2CA0">
      <w:pPr>
        <w:jc w:val="center"/>
        <w:rPr>
          <w:b/>
          <w:i/>
          <w:sz w:val="24"/>
        </w:rPr>
      </w:pPr>
      <w:r>
        <w:rPr>
          <w:b/>
          <w:i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9668E9" wp14:editId="6243AE8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972550" cy="5562600"/>
                <wp:effectExtent l="0" t="0" r="0" b="0"/>
                <wp:wrapNone/>
                <wp:docPr id="13834447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72550" cy="5562600"/>
                          <a:chOff x="0" y="0"/>
                          <a:chExt cx="8972550" cy="5562600"/>
                        </a:xfrm>
                      </wpg:grpSpPr>
                      <pic:pic xmlns:pic="http://schemas.openxmlformats.org/drawingml/2006/picture">
                        <pic:nvPicPr>
                          <pic:cNvPr id="2195072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2550" cy="556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4428040" name="Speech Bubble: Rectangle with Corners Rounded 1"/>
                        <wps:cNvSpPr/>
                        <wps:spPr>
                          <a:xfrm>
                            <a:off x="4276725" y="1266825"/>
                            <a:ext cx="1752600" cy="542925"/>
                          </a:xfrm>
                          <a:prstGeom prst="wedgeRoundRectCallout">
                            <a:avLst>
                              <a:gd name="adj1" fmla="val -69963"/>
                              <a:gd name="adj2" fmla="val 241871"/>
                              <a:gd name="adj3" fmla="val 16667"/>
                            </a:avLst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2452FD" w14:textId="77777777" w:rsidR="00824F00" w:rsidRDefault="00824F00" w:rsidP="00824F00">
                              <w:pPr>
                                <w:jc w:val="center"/>
                              </w:pPr>
                              <w:r w:rsidRPr="00850108">
                                <w:t>WP1: 8M LIGHT POLE</w:t>
                              </w:r>
                            </w:p>
                            <w:p w14:paraId="0190B850" w14:textId="77777777" w:rsidR="00824F00" w:rsidRDefault="00824F00" w:rsidP="00824F00">
                              <w:pPr>
                                <w:jc w:val="center"/>
                              </w:pPr>
                              <w:r w:rsidRPr="00850108">
                                <w:t>@GRID: 328252668697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397490" name="Speech Bubble: Rectangle with Corners Rounded 1"/>
                        <wps:cNvSpPr/>
                        <wps:spPr>
                          <a:xfrm>
                            <a:off x="495300" y="3352800"/>
                            <a:ext cx="3067050" cy="552450"/>
                          </a:xfrm>
                          <a:prstGeom prst="wedgeRoundRectCallout">
                            <a:avLst>
                              <a:gd name="adj1" fmla="val 62027"/>
                              <a:gd name="adj2" fmla="val -142672"/>
                              <a:gd name="adj3" fmla="val 16667"/>
                            </a:avLst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FB870B" w14:textId="77777777" w:rsidR="00824F00" w:rsidRDefault="00824F00" w:rsidP="00824F00">
                              <w:pPr>
                                <w:jc w:val="center"/>
                              </w:pPr>
                              <w:r w:rsidRPr="00850108">
                                <w:t>REPLACE BT GENERIC POLE WITH NEW 8M LIGHT POLE IN SOFT FOR NEW CBT AT WP1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668E9" id="Group 2" o:spid="_x0000_s1026" style="position:absolute;left:0;text-align:left;margin-left:0;margin-top:-.05pt;width:706.5pt;height:438pt;z-index:251659264" coordsize="89725,55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9725;height:5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">
                  <v:imagedata r:id="rId14" o:title="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eech Bubble: Rectangle with Corners Rounded 1" o:spid="_x0000_s1028" type="#_x0000_t62" style="position:absolute;left:42767;top:12668;width:17526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" adj="-4312,63044" fillcolor="white [3201]" strokecolor="red" strokeweight="1pt">
                  <v:textbox>
                    <w:txbxContent>
                      <w:p w14:paraId="792452FD" w14:textId="77777777" w:rsidR="00824F00" w:rsidRDefault="00824F00" w:rsidP="00824F00">
                        <w:pPr>
                          <w:jc w:val="center"/>
                        </w:pPr>
                        <w:r w:rsidRPr="00850108">
                          <w:t>WP1: 8M LIGHT POLE</w:t>
                        </w:r>
                      </w:p>
                      <w:p w14:paraId="0190B850" w14:textId="77777777" w:rsidR="00824F00" w:rsidRDefault="00824F00" w:rsidP="00824F00">
                        <w:pPr>
                          <w:jc w:val="center"/>
                        </w:pPr>
                        <w:r w:rsidRPr="00850108">
                          <w:t>@GRID: 328252668697</w:t>
                        </w:r>
                      </w:p>
                    </w:txbxContent>
                  </v:textbox>
                </v:shape>
                <v:shape id="Speech Bubble: Rectangle with Corners Rounded 1" o:spid="_x0000_s1029" type="#_x0000_t62" style="position:absolute;left:4953;top:33528;width:30670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" adj="24198,-20017" fillcolor="white [3201]" strokecolor="red" strokeweight="1pt">
                  <v:textbox>
                    <w:txbxContent>
                      <w:p w14:paraId="27FB870B" w14:textId="77777777" w:rsidR="00824F00" w:rsidRDefault="00824F00" w:rsidP="00824F00">
                        <w:pPr>
                          <w:jc w:val="center"/>
                        </w:pPr>
                        <w:r w:rsidRPr="00850108">
                          <w:t>REPLACE BT GENERIC POLE WITH NEW 8M LIGHT POLE IN SOFT FOR NEW CBT AT WP1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0B94D45" w14:textId="77777777" w:rsidR="006F47CB" w:rsidRDefault="006F47CB" w:rsidP="008E2CA0">
      <w:pPr>
        <w:rPr>
          <w:b/>
          <w:i/>
          <w:sz w:val="24"/>
        </w:rPr>
      </w:pPr>
    </w:p>
    <w:p w14:paraId="5343DB49" w14:textId="77777777" w:rsidR="006F47CB" w:rsidRDefault="006F47CB" w:rsidP="008E2CA0">
      <w:pPr>
        <w:rPr>
          <w:b/>
          <w:i/>
          <w:sz w:val="24"/>
        </w:rPr>
      </w:pPr>
    </w:p>
    <w:p w14:paraId="57CAFA70" w14:textId="77777777" w:rsidR="006F47CB" w:rsidRDefault="006F47CB" w:rsidP="008E2CA0">
      <w:pPr>
        <w:rPr>
          <w:b/>
          <w:i/>
          <w:sz w:val="24"/>
        </w:rPr>
      </w:pPr>
    </w:p>
    <w:p w14:paraId="2D3F89EB" w14:textId="77777777" w:rsidR="006F47CB" w:rsidRDefault="006F47CB" w:rsidP="008E2CA0">
      <w:pPr>
        <w:rPr>
          <w:b/>
          <w:i/>
          <w:sz w:val="24"/>
        </w:rPr>
      </w:pPr>
    </w:p>
    <w:p w14:paraId="42B9F711" w14:textId="77777777" w:rsidR="006F47CB" w:rsidRDefault="006F47CB" w:rsidP="008E2CA0">
      <w:pPr>
        <w:rPr>
          <w:b/>
          <w:i/>
          <w:sz w:val="24"/>
        </w:rPr>
      </w:pPr>
    </w:p>
    <w:p w14:paraId="31B161EB" w14:textId="77777777" w:rsidR="006F47CB" w:rsidRDefault="006F47CB" w:rsidP="008E2CA0">
      <w:pPr>
        <w:rPr>
          <w:b/>
          <w:i/>
          <w:sz w:val="24"/>
        </w:rPr>
      </w:pPr>
    </w:p>
    <w:p w14:paraId="7501CA26" w14:textId="77777777" w:rsidR="006F47CB" w:rsidRDefault="006F47CB" w:rsidP="008E2CA0">
      <w:pPr>
        <w:rPr>
          <w:b/>
          <w:i/>
          <w:sz w:val="24"/>
        </w:rPr>
      </w:pPr>
    </w:p>
    <w:p w14:paraId="1DE46171" w14:textId="77777777" w:rsidR="006F47CB" w:rsidRDefault="006F47CB" w:rsidP="008E2CA0">
      <w:pPr>
        <w:rPr>
          <w:b/>
          <w:i/>
          <w:sz w:val="24"/>
        </w:rPr>
      </w:pPr>
    </w:p>
    <w:p w14:paraId="4FA71B27" w14:textId="77777777" w:rsidR="006F47CB" w:rsidRDefault="006F47CB" w:rsidP="008E2CA0">
      <w:pPr>
        <w:rPr>
          <w:b/>
          <w:i/>
          <w:sz w:val="24"/>
        </w:rPr>
      </w:pPr>
    </w:p>
    <w:p w14:paraId="44DFE17A" w14:textId="77777777" w:rsidR="006F47CB" w:rsidRDefault="006F47CB" w:rsidP="008E2CA0">
      <w:pPr>
        <w:rPr>
          <w:b/>
          <w:i/>
          <w:sz w:val="24"/>
        </w:rPr>
      </w:pPr>
    </w:p>
    <w:p w14:paraId="5089971C" w14:textId="77777777" w:rsidR="006F47CB" w:rsidRDefault="006F47CB" w:rsidP="008E2CA0">
      <w:pPr>
        <w:rPr>
          <w:b/>
          <w:i/>
          <w:sz w:val="24"/>
        </w:rPr>
      </w:pPr>
    </w:p>
    <w:p w14:paraId="713B9340" w14:textId="77777777" w:rsidR="006F47CB" w:rsidRDefault="006F47CB" w:rsidP="008E2CA0">
      <w:pPr>
        <w:rPr>
          <w:b/>
          <w:i/>
          <w:sz w:val="24"/>
        </w:rPr>
      </w:pPr>
    </w:p>
    <w:p w14:paraId="5C66A155" w14:textId="77777777" w:rsidR="006F47CB" w:rsidRDefault="006F47CB" w:rsidP="008E2CA0">
      <w:pPr>
        <w:rPr>
          <w:b/>
          <w:i/>
          <w:sz w:val="24"/>
        </w:rPr>
      </w:pPr>
    </w:p>
    <w:p w14:paraId="32E3CC17" w14:textId="77777777" w:rsidR="006F47CB" w:rsidRDefault="006F47CB" w:rsidP="008E2CA0">
      <w:pPr>
        <w:rPr>
          <w:b/>
          <w:i/>
          <w:sz w:val="24"/>
        </w:rPr>
      </w:pPr>
    </w:p>
    <w:p w14:paraId="31157F78" w14:textId="77777777" w:rsidR="006F47CB" w:rsidRDefault="006F47CB" w:rsidP="008E2CA0">
      <w:pPr>
        <w:rPr>
          <w:b/>
          <w:i/>
          <w:sz w:val="24"/>
        </w:rPr>
      </w:pPr>
    </w:p>
    <w:p w14:paraId="2EB2D89D" w14:textId="77777777" w:rsidR="006F47CB" w:rsidRDefault="006F47CB" w:rsidP="008E2CA0">
      <w:pPr>
        <w:rPr>
          <w:b/>
          <w:i/>
          <w:sz w:val="24"/>
        </w:rPr>
      </w:pPr>
    </w:p>
    <w:p w14:paraId="39D0B7D0" w14:textId="77777777" w:rsidR="006F47CB" w:rsidRDefault="006F47CB" w:rsidP="008E2CA0">
      <w:pPr>
        <w:rPr>
          <w:b/>
          <w:i/>
          <w:sz w:val="24"/>
        </w:rPr>
      </w:pPr>
    </w:p>
    <w:p w14:paraId="09904D0C" w14:textId="77777777" w:rsidR="006F47CB" w:rsidRDefault="006F47CB" w:rsidP="008E2CA0">
      <w:pPr>
        <w:rPr>
          <w:b/>
          <w:i/>
          <w:sz w:val="24"/>
        </w:rPr>
      </w:pPr>
    </w:p>
    <w:p w14:paraId="1661C50B" w14:textId="77777777" w:rsidR="006F47CB" w:rsidRDefault="006F47CB" w:rsidP="008E2CA0">
      <w:pPr>
        <w:rPr>
          <w:b/>
          <w:i/>
          <w:sz w:val="24"/>
        </w:rPr>
      </w:pPr>
    </w:p>
    <w:p w14:paraId="4F15DABA" w14:textId="77777777" w:rsidR="006F47CB" w:rsidRDefault="006F47CB" w:rsidP="008E2CA0">
      <w:pPr>
        <w:rPr>
          <w:b/>
          <w:i/>
          <w:sz w:val="24"/>
        </w:rPr>
      </w:pPr>
    </w:p>
    <w:p w14:paraId="682C8223" w14:textId="77777777" w:rsidR="006F47CB" w:rsidRDefault="006F47CB" w:rsidP="008E2CA0">
      <w:pPr>
        <w:rPr>
          <w:b/>
          <w:i/>
          <w:sz w:val="24"/>
        </w:rPr>
      </w:pPr>
    </w:p>
    <w:p w14:paraId="484A3F90" w14:textId="77777777" w:rsidR="006F47CB" w:rsidRDefault="006F47CB" w:rsidP="008E2CA0">
      <w:pPr>
        <w:rPr>
          <w:b/>
          <w:i/>
          <w:sz w:val="24"/>
        </w:rPr>
      </w:pPr>
    </w:p>
    <w:p w14:paraId="28AB4057" w14:textId="77777777" w:rsidR="006F47CB" w:rsidRDefault="006F47CB" w:rsidP="008E2CA0">
      <w:pPr>
        <w:rPr>
          <w:b/>
          <w:i/>
          <w:sz w:val="24"/>
        </w:rPr>
      </w:pPr>
    </w:p>
    <w:p w14:paraId="63E1CCA4" w14:textId="77777777" w:rsidR="006F47CB" w:rsidRDefault="006F47CB" w:rsidP="008E2CA0">
      <w:pPr>
        <w:rPr>
          <w:b/>
          <w:i/>
          <w:sz w:val="24"/>
        </w:rPr>
      </w:pPr>
    </w:p>
    <w:p w14:paraId="5D9433D4" w14:textId="77777777" w:rsidR="006F47CB" w:rsidRDefault="006F47CB" w:rsidP="008E2CA0">
      <w:pPr>
        <w:rPr>
          <w:b/>
          <w:i/>
          <w:sz w:val="24"/>
        </w:rPr>
      </w:pPr>
    </w:p>
    <w:p w14:paraId="0DC2673A" w14:textId="77777777" w:rsidR="006F47CB" w:rsidRDefault="006F47CB" w:rsidP="008E2CA0">
      <w:pPr>
        <w:rPr>
          <w:b/>
          <w:i/>
          <w:sz w:val="24"/>
        </w:rPr>
      </w:pPr>
    </w:p>
    <w:p w14:paraId="4EE81771" w14:textId="77777777" w:rsidR="006F47CB" w:rsidRDefault="006F47CB" w:rsidP="008E2CA0">
      <w:pPr>
        <w:rPr>
          <w:b/>
          <w:i/>
          <w:sz w:val="24"/>
        </w:rPr>
      </w:pPr>
    </w:p>
    <w:p w14:paraId="5519C831" w14:textId="77777777" w:rsidR="006F47CB" w:rsidRDefault="006F47CB" w:rsidP="008E2CA0">
      <w:pPr>
        <w:rPr>
          <w:b/>
          <w:i/>
          <w:sz w:val="24"/>
        </w:rPr>
      </w:pPr>
    </w:p>
    <w:p w14:paraId="03A9EE9D" w14:textId="77777777" w:rsidR="006F47CB" w:rsidRDefault="006F47CB" w:rsidP="008E2CA0">
      <w:pPr>
        <w:rPr>
          <w:b/>
          <w:i/>
          <w:sz w:val="24"/>
        </w:rPr>
      </w:pPr>
    </w:p>
    <w:p w14:paraId="40DECE0D" w14:textId="77777777" w:rsidR="006F47CB" w:rsidRDefault="006F47CB" w:rsidP="008E2CA0">
      <w:pPr>
        <w:rPr>
          <w:b/>
          <w:i/>
          <w:sz w:val="24"/>
        </w:rPr>
      </w:pPr>
    </w:p>
    <w:p w14:paraId="6257CD15" w14:textId="2D083869" w:rsidR="00200BD6" w:rsidRPr="00E66A7B" w:rsidRDefault="00200BD6" w:rsidP="00E66A7B">
      <w:pPr>
        <w:rPr>
          <w:b/>
          <w:i/>
          <w:sz w:val="24"/>
        </w:rPr>
      </w:pPr>
    </w:p>
    <w:sectPr w:rsidR="00200BD6" w:rsidRPr="00E66A7B" w:rsidSect="00913784">
      <w:headerReference w:type="default" r:id="rId15"/>
      <w:footerReference w:type="default" r:id="rId16"/>
      <w:type w:val="continuous"/>
      <w:pgSz w:w="16834" w:h="11909" w:orient="landscape" w:code="9"/>
      <w:pgMar w:top="720" w:right="720" w:bottom="576" w:left="72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C12F" w14:textId="77777777" w:rsidR="00D0184C" w:rsidRDefault="00D0184C">
      <w:r>
        <w:separator/>
      </w:r>
    </w:p>
  </w:endnote>
  <w:endnote w:type="continuationSeparator" w:id="0">
    <w:p w14:paraId="7C2A1F8C" w14:textId="77777777" w:rsidR="00D0184C" w:rsidRDefault="00D0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9558" w14:textId="77777777" w:rsidR="001E2676" w:rsidRDefault="001E2676">
    <w:pPr>
      <w:pStyle w:val="Footer"/>
    </w:pPr>
  </w:p>
  <w:p w14:paraId="4DCB4050" w14:textId="77777777" w:rsidR="00831DAA" w:rsidRPr="00404458" w:rsidRDefault="00831DAA" w:rsidP="00404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5A3B" w14:textId="77777777" w:rsidR="00D0184C" w:rsidRDefault="00D0184C">
      <w:r>
        <w:separator/>
      </w:r>
    </w:p>
  </w:footnote>
  <w:footnote w:type="continuationSeparator" w:id="0">
    <w:p w14:paraId="15CEC164" w14:textId="77777777" w:rsidR="00D0184C" w:rsidRDefault="00D01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F3E4E" w14:textId="77777777" w:rsidR="001E2676" w:rsidRDefault="001E2676">
    <w:pPr>
      <w:pStyle w:val="Header"/>
    </w:pPr>
  </w:p>
  <w:p w14:paraId="6AD5FCFE" w14:textId="77777777" w:rsidR="00831DAA" w:rsidRPr="00932F6E" w:rsidRDefault="00831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7C"/>
    <w:multiLevelType w:val="singleLevel"/>
    <w:tmpl w:val="7B4EE2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BDE47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6C219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43B871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2338A5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8C8A36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EC2CF8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BADABA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76E6F2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4B642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3322EE"/>
    <w:multiLevelType w:val="hybridMultilevel"/>
    <w:tmpl w:val="5DD060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A7301"/>
    <w:multiLevelType w:val="hybridMultilevel"/>
    <w:tmpl w:val="746486A2"/>
    <w:lvl w:ilvl="0" w:tplc="DDFA4A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2007C"/>
    <w:multiLevelType w:val="hybridMultilevel"/>
    <w:tmpl w:val="4A18D054"/>
    <w:lvl w:ilvl="0" w:tplc="F510EA12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05" w:hanging="360"/>
      </w:pPr>
    </w:lvl>
    <w:lvl w:ilvl="2" w:tplc="0809001B" w:tentative="1">
      <w:start w:val="1"/>
      <w:numFmt w:val="lowerRoman"/>
      <w:lvlText w:val="%3."/>
      <w:lvlJc w:val="right"/>
      <w:pPr>
        <w:ind w:left="2025" w:hanging="180"/>
      </w:pPr>
    </w:lvl>
    <w:lvl w:ilvl="3" w:tplc="0809000F" w:tentative="1">
      <w:start w:val="1"/>
      <w:numFmt w:val="decimal"/>
      <w:lvlText w:val="%4."/>
      <w:lvlJc w:val="left"/>
      <w:pPr>
        <w:ind w:left="2745" w:hanging="360"/>
      </w:pPr>
    </w:lvl>
    <w:lvl w:ilvl="4" w:tplc="08090019" w:tentative="1">
      <w:start w:val="1"/>
      <w:numFmt w:val="lowerLetter"/>
      <w:lvlText w:val="%5."/>
      <w:lvlJc w:val="left"/>
      <w:pPr>
        <w:ind w:left="3465" w:hanging="360"/>
      </w:pPr>
    </w:lvl>
    <w:lvl w:ilvl="5" w:tplc="0809001B" w:tentative="1">
      <w:start w:val="1"/>
      <w:numFmt w:val="lowerRoman"/>
      <w:lvlText w:val="%6."/>
      <w:lvlJc w:val="right"/>
      <w:pPr>
        <w:ind w:left="4185" w:hanging="180"/>
      </w:pPr>
    </w:lvl>
    <w:lvl w:ilvl="6" w:tplc="0809000F" w:tentative="1">
      <w:start w:val="1"/>
      <w:numFmt w:val="decimal"/>
      <w:lvlText w:val="%7."/>
      <w:lvlJc w:val="left"/>
      <w:pPr>
        <w:ind w:left="4905" w:hanging="360"/>
      </w:pPr>
    </w:lvl>
    <w:lvl w:ilvl="7" w:tplc="08090019" w:tentative="1">
      <w:start w:val="1"/>
      <w:numFmt w:val="lowerLetter"/>
      <w:lvlText w:val="%8."/>
      <w:lvlJc w:val="left"/>
      <w:pPr>
        <w:ind w:left="5625" w:hanging="360"/>
      </w:pPr>
    </w:lvl>
    <w:lvl w:ilvl="8" w:tplc="08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31D56954"/>
    <w:multiLevelType w:val="hybridMultilevel"/>
    <w:tmpl w:val="16D093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1">
    <w:nsid w:val="4F3C7C99"/>
    <w:multiLevelType w:val="hybridMultilevel"/>
    <w:tmpl w:val="B4D608F6"/>
    <w:lvl w:ilvl="0" w:tplc="33A0DA0C">
      <w:start w:val="1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50CF4F05"/>
    <w:multiLevelType w:val="hybridMultilevel"/>
    <w:tmpl w:val="671C1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5E1874"/>
    <w:multiLevelType w:val="hybridMultilevel"/>
    <w:tmpl w:val="77AEB7F2"/>
    <w:lvl w:ilvl="0" w:tplc="DDFA4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831C64"/>
    <w:multiLevelType w:val="hybridMultilevel"/>
    <w:tmpl w:val="803E4D98"/>
    <w:lvl w:ilvl="0" w:tplc="359E678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14D8D"/>
    <w:multiLevelType w:val="hybridMultilevel"/>
    <w:tmpl w:val="DE8ADE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749BE"/>
    <w:multiLevelType w:val="hybridMultilevel"/>
    <w:tmpl w:val="77AEB7F2"/>
    <w:lvl w:ilvl="0" w:tplc="DDFA4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6009A2"/>
    <w:multiLevelType w:val="hybridMultilevel"/>
    <w:tmpl w:val="0DFAB0DA"/>
    <w:lvl w:ilvl="0" w:tplc="5F665A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1482A"/>
    <w:multiLevelType w:val="hybridMultilevel"/>
    <w:tmpl w:val="0DFAB0DA"/>
    <w:lvl w:ilvl="0" w:tplc="5F665A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035175">
    <w:abstractNumId w:val="9"/>
  </w:num>
  <w:num w:numId="2" w16cid:durableId="1238369323">
    <w:abstractNumId w:val="7"/>
  </w:num>
  <w:num w:numId="3" w16cid:durableId="58327086">
    <w:abstractNumId w:val="6"/>
  </w:num>
  <w:num w:numId="4" w16cid:durableId="534543332">
    <w:abstractNumId w:val="5"/>
  </w:num>
  <w:num w:numId="5" w16cid:durableId="1038242554">
    <w:abstractNumId w:val="4"/>
  </w:num>
  <w:num w:numId="6" w16cid:durableId="384911715">
    <w:abstractNumId w:val="8"/>
  </w:num>
  <w:num w:numId="7" w16cid:durableId="245309298">
    <w:abstractNumId w:val="3"/>
  </w:num>
  <w:num w:numId="8" w16cid:durableId="108353577">
    <w:abstractNumId w:val="2"/>
  </w:num>
  <w:num w:numId="9" w16cid:durableId="1840389030">
    <w:abstractNumId w:val="1"/>
  </w:num>
  <w:num w:numId="10" w16cid:durableId="1820657640">
    <w:abstractNumId w:val="0"/>
  </w:num>
  <w:num w:numId="11" w16cid:durableId="1986082239">
    <w:abstractNumId w:val="14"/>
  </w:num>
  <w:num w:numId="12" w16cid:durableId="778178657">
    <w:abstractNumId w:val="15"/>
  </w:num>
  <w:num w:numId="13" w16cid:durableId="430518642">
    <w:abstractNumId w:val="12"/>
  </w:num>
  <w:num w:numId="14" w16cid:durableId="727150070">
    <w:abstractNumId w:val="18"/>
  </w:num>
  <w:num w:numId="15" w16cid:durableId="1335064687">
    <w:abstractNumId w:val="10"/>
  </w:num>
  <w:num w:numId="16" w16cid:durableId="412240191">
    <w:abstractNumId w:val="11"/>
  </w:num>
  <w:num w:numId="17" w16cid:durableId="904876444">
    <w:abstractNumId w:val="13"/>
  </w:num>
  <w:num w:numId="18" w16cid:durableId="49311656">
    <w:abstractNumId w:val="19"/>
  </w:num>
  <w:num w:numId="19" w16cid:durableId="1252161689">
    <w:abstractNumId w:val="17"/>
  </w:num>
  <w:num w:numId="20" w16cid:durableId="1780564978">
    <w:abstractNumId w:val="16"/>
  </w:num>
  <w:num w:numId="21" w16cid:durableId="1552500797">
    <w:abstractNumId w:val="21"/>
  </w:num>
  <w:num w:numId="22" w16cid:durableId="196677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B1"/>
    <w:rsid w:val="000013C4"/>
    <w:rsid w:val="00003996"/>
    <w:rsid w:val="000046BC"/>
    <w:rsid w:val="00005079"/>
    <w:rsid w:val="00005744"/>
    <w:rsid w:val="00005EE3"/>
    <w:rsid w:val="00014A88"/>
    <w:rsid w:val="00014CAA"/>
    <w:rsid w:val="000155A0"/>
    <w:rsid w:val="00016AD0"/>
    <w:rsid w:val="00017330"/>
    <w:rsid w:val="00024979"/>
    <w:rsid w:val="00024CB6"/>
    <w:rsid w:val="0002587B"/>
    <w:rsid w:val="000267BF"/>
    <w:rsid w:val="00026A1A"/>
    <w:rsid w:val="00026DE3"/>
    <w:rsid w:val="00027A65"/>
    <w:rsid w:val="00030301"/>
    <w:rsid w:val="00032777"/>
    <w:rsid w:val="000350AC"/>
    <w:rsid w:val="00035349"/>
    <w:rsid w:val="000353E8"/>
    <w:rsid w:val="00037E51"/>
    <w:rsid w:val="000405B2"/>
    <w:rsid w:val="00043890"/>
    <w:rsid w:val="00043918"/>
    <w:rsid w:val="000479FE"/>
    <w:rsid w:val="0005326C"/>
    <w:rsid w:val="0005709F"/>
    <w:rsid w:val="00057705"/>
    <w:rsid w:val="00061119"/>
    <w:rsid w:val="00061C99"/>
    <w:rsid w:val="000634F1"/>
    <w:rsid w:val="00064267"/>
    <w:rsid w:val="00065CFF"/>
    <w:rsid w:val="000718EE"/>
    <w:rsid w:val="00072BF3"/>
    <w:rsid w:val="00073411"/>
    <w:rsid w:val="000759F2"/>
    <w:rsid w:val="000760DC"/>
    <w:rsid w:val="000767CC"/>
    <w:rsid w:val="00080683"/>
    <w:rsid w:val="0008176B"/>
    <w:rsid w:val="00082DB8"/>
    <w:rsid w:val="00087254"/>
    <w:rsid w:val="000911B2"/>
    <w:rsid w:val="00093FD5"/>
    <w:rsid w:val="0009622B"/>
    <w:rsid w:val="00097921"/>
    <w:rsid w:val="000A0425"/>
    <w:rsid w:val="000A0A52"/>
    <w:rsid w:val="000A5761"/>
    <w:rsid w:val="000A5D7F"/>
    <w:rsid w:val="000A6062"/>
    <w:rsid w:val="000A674F"/>
    <w:rsid w:val="000B59D4"/>
    <w:rsid w:val="000B5C66"/>
    <w:rsid w:val="000B6A53"/>
    <w:rsid w:val="000B78BF"/>
    <w:rsid w:val="000C38FB"/>
    <w:rsid w:val="000C6610"/>
    <w:rsid w:val="000C71B9"/>
    <w:rsid w:val="000D04CF"/>
    <w:rsid w:val="000D2A91"/>
    <w:rsid w:val="000D3FCF"/>
    <w:rsid w:val="000D4605"/>
    <w:rsid w:val="000D51CB"/>
    <w:rsid w:val="000E087E"/>
    <w:rsid w:val="000E702C"/>
    <w:rsid w:val="000E7E10"/>
    <w:rsid w:val="000F1049"/>
    <w:rsid w:val="000F1E02"/>
    <w:rsid w:val="000F3615"/>
    <w:rsid w:val="000F6771"/>
    <w:rsid w:val="000F6FBE"/>
    <w:rsid w:val="00102348"/>
    <w:rsid w:val="00102693"/>
    <w:rsid w:val="0010295B"/>
    <w:rsid w:val="00103AFA"/>
    <w:rsid w:val="00105CB9"/>
    <w:rsid w:val="001066F0"/>
    <w:rsid w:val="001115C7"/>
    <w:rsid w:val="00113BF1"/>
    <w:rsid w:val="0011656B"/>
    <w:rsid w:val="0012096A"/>
    <w:rsid w:val="001215FE"/>
    <w:rsid w:val="001241C6"/>
    <w:rsid w:val="00125E2C"/>
    <w:rsid w:val="00125EF9"/>
    <w:rsid w:val="00126176"/>
    <w:rsid w:val="001352D9"/>
    <w:rsid w:val="0013739C"/>
    <w:rsid w:val="00141D8F"/>
    <w:rsid w:val="00147D96"/>
    <w:rsid w:val="0015379A"/>
    <w:rsid w:val="001543CF"/>
    <w:rsid w:val="0015671F"/>
    <w:rsid w:val="00156F33"/>
    <w:rsid w:val="001578B4"/>
    <w:rsid w:val="001618FC"/>
    <w:rsid w:val="00161E65"/>
    <w:rsid w:val="00161EFF"/>
    <w:rsid w:val="00163531"/>
    <w:rsid w:val="00165744"/>
    <w:rsid w:val="00171156"/>
    <w:rsid w:val="00172298"/>
    <w:rsid w:val="00172479"/>
    <w:rsid w:val="00174A30"/>
    <w:rsid w:val="00174FAA"/>
    <w:rsid w:val="00176883"/>
    <w:rsid w:val="00176F45"/>
    <w:rsid w:val="0018272C"/>
    <w:rsid w:val="0018378A"/>
    <w:rsid w:val="001837A6"/>
    <w:rsid w:val="0018433D"/>
    <w:rsid w:val="001843A4"/>
    <w:rsid w:val="00184624"/>
    <w:rsid w:val="0018525C"/>
    <w:rsid w:val="00186928"/>
    <w:rsid w:val="00186D33"/>
    <w:rsid w:val="00190047"/>
    <w:rsid w:val="00191AB3"/>
    <w:rsid w:val="00191B78"/>
    <w:rsid w:val="00192348"/>
    <w:rsid w:val="0019271D"/>
    <w:rsid w:val="00192963"/>
    <w:rsid w:val="001941A9"/>
    <w:rsid w:val="001944F1"/>
    <w:rsid w:val="00195821"/>
    <w:rsid w:val="001A0BDD"/>
    <w:rsid w:val="001A21EE"/>
    <w:rsid w:val="001A42F4"/>
    <w:rsid w:val="001A5048"/>
    <w:rsid w:val="001A58A9"/>
    <w:rsid w:val="001A72F6"/>
    <w:rsid w:val="001B3A63"/>
    <w:rsid w:val="001B3E58"/>
    <w:rsid w:val="001B4816"/>
    <w:rsid w:val="001B48E6"/>
    <w:rsid w:val="001B64A0"/>
    <w:rsid w:val="001B6906"/>
    <w:rsid w:val="001C1132"/>
    <w:rsid w:val="001C50D1"/>
    <w:rsid w:val="001C5DB6"/>
    <w:rsid w:val="001C675A"/>
    <w:rsid w:val="001C67FE"/>
    <w:rsid w:val="001C71EB"/>
    <w:rsid w:val="001D0EFB"/>
    <w:rsid w:val="001D28F2"/>
    <w:rsid w:val="001D397E"/>
    <w:rsid w:val="001D45D4"/>
    <w:rsid w:val="001D4D5B"/>
    <w:rsid w:val="001D55C1"/>
    <w:rsid w:val="001D640F"/>
    <w:rsid w:val="001E2524"/>
    <w:rsid w:val="001E2676"/>
    <w:rsid w:val="001E2D51"/>
    <w:rsid w:val="001E362B"/>
    <w:rsid w:val="001E5D3E"/>
    <w:rsid w:val="001E5FBC"/>
    <w:rsid w:val="001E65E9"/>
    <w:rsid w:val="001E707C"/>
    <w:rsid w:val="001F4493"/>
    <w:rsid w:val="001F5CB6"/>
    <w:rsid w:val="002004E5"/>
    <w:rsid w:val="00200BD6"/>
    <w:rsid w:val="0020177F"/>
    <w:rsid w:val="00203B8E"/>
    <w:rsid w:val="00205C5B"/>
    <w:rsid w:val="002113D7"/>
    <w:rsid w:val="00213ACD"/>
    <w:rsid w:val="002144E6"/>
    <w:rsid w:val="002158CD"/>
    <w:rsid w:val="002167A4"/>
    <w:rsid w:val="00222396"/>
    <w:rsid w:val="00222F35"/>
    <w:rsid w:val="00224C7E"/>
    <w:rsid w:val="002250D3"/>
    <w:rsid w:val="002257F2"/>
    <w:rsid w:val="002276ED"/>
    <w:rsid w:val="00233079"/>
    <w:rsid w:val="00235BA8"/>
    <w:rsid w:val="00236C28"/>
    <w:rsid w:val="00237E6C"/>
    <w:rsid w:val="00240CEF"/>
    <w:rsid w:val="0024238D"/>
    <w:rsid w:val="00242DD3"/>
    <w:rsid w:val="00250700"/>
    <w:rsid w:val="00251707"/>
    <w:rsid w:val="00254B04"/>
    <w:rsid w:val="00257060"/>
    <w:rsid w:val="0026026E"/>
    <w:rsid w:val="00263F30"/>
    <w:rsid w:val="0026580A"/>
    <w:rsid w:val="00265A47"/>
    <w:rsid w:val="00271117"/>
    <w:rsid w:val="00273125"/>
    <w:rsid w:val="0027377E"/>
    <w:rsid w:val="00273EBF"/>
    <w:rsid w:val="00276132"/>
    <w:rsid w:val="00277B06"/>
    <w:rsid w:val="00277FE6"/>
    <w:rsid w:val="002801AF"/>
    <w:rsid w:val="00281347"/>
    <w:rsid w:val="00281E19"/>
    <w:rsid w:val="00284096"/>
    <w:rsid w:val="002854E3"/>
    <w:rsid w:val="00285580"/>
    <w:rsid w:val="00285860"/>
    <w:rsid w:val="002859DE"/>
    <w:rsid w:val="00285CA0"/>
    <w:rsid w:val="002865AB"/>
    <w:rsid w:val="00286C27"/>
    <w:rsid w:val="00287ABC"/>
    <w:rsid w:val="00290CCA"/>
    <w:rsid w:val="002939F3"/>
    <w:rsid w:val="00294D63"/>
    <w:rsid w:val="00294FBE"/>
    <w:rsid w:val="0029592A"/>
    <w:rsid w:val="002964A4"/>
    <w:rsid w:val="002A2A0D"/>
    <w:rsid w:val="002A4121"/>
    <w:rsid w:val="002A48D9"/>
    <w:rsid w:val="002A4CCA"/>
    <w:rsid w:val="002A5B37"/>
    <w:rsid w:val="002A66E2"/>
    <w:rsid w:val="002A7222"/>
    <w:rsid w:val="002A7F08"/>
    <w:rsid w:val="002B00FD"/>
    <w:rsid w:val="002B2B4D"/>
    <w:rsid w:val="002B4C72"/>
    <w:rsid w:val="002B4D83"/>
    <w:rsid w:val="002C12C6"/>
    <w:rsid w:val="002C2956"/>
    <w:rsid w:val="002C2B73"/>
    <w:rsid w:val="002C2BB7"/>
    <w:rsid w:val="002C3265"/>
    <w:rsid w:val="002C4587"/>
    <w:rsid w:val="002C5D54"/>
    <w:rsid w:val="002D0E77"/>
    <w:rsid w:val="002D2347"/>
    <w:rsid w:val="002D295B"/>
    <w:rsid w:val="002D34CA"/>
    <w:rsid w:val="002D37C3"/>
    <w:rsid w:val="002D5792"/>
    <w:rsid w:val="002D691B"/>
    <w:rsid w:val="002E313D"/>
    <w:rsid w:val="002E40EB"/>
    <w:rsid w:val="002E5FB0"/>
    <w:rsid w:val="002E7E56"/>
    <w:rsid w:val="002F0B44"/>
    <w:rsid w:val="002F25D4"/>
    <w:rsid w:val="002F3DFF"/>
    <w:rsid w:val="002F4ED9"/>
    <w:rsid w:val="002F6442"/>
    <w:rsid w:val="002F79BE"/>
    <w:rsid w:val="00301D15"/>
    <w:rsid w:val="00303DF3"/>
    <w:rsid w:val="0030500A"/>
    <w:rsid w:val="0030522D"/>
    <w:rsid w:val="00306070"/>
    <w:rsid w:val="003111A8"/>
    <w:rsid w:val="003137C7"/>
    <w:rsid w:val="00313E3E"/>
    <w:rsid w:val="00315257"/>
    <w:rsid w:val="00315FAC"/>
    <w:rsid w:val="00316694"/>
    <w:rsid w:val="00317797"/>
    <w:rsid w:val="00320427"/>
    <w:rsid w:val="003216EF"/>
    <w:rsid w:val="00321A2D"/>
    <w:rsid w:val="0032241C"/>
    <w:rsid w:val="00322F16"/>
    <w:rsid w:val="00323D41"/>
    <w:rsid w:val="00326BC6"/>
    <w:rsid w:val="00327092"/>
    <w:rsid w:val="0032766C"/>
    <w:rsid w:val="00330AF5"/>
    <w:rsid w:val="00332226"/>
    <w:rsid w:val="00332F5C"/>
    <w:rsid w:val="003345F9"/>
    <w:rsid w:val="00336A45"/>
    <w:rsid w:val="00336A83"/>
    <w:rsid w:val="00340B2A"/>
    <w:rsid w:val="00341D28"/>
    <w:rsid w:val="003463E0"/>
    <w:rsid w:val="0034663F"/>
    <w:rsid w:val="003479CE"/>
    <w:rsid w:val="00352173"/>
    <w:rsid w:val="00352BF5"/>
    <w:rsid w:val="00365F97"/>
    <w:rsid w:val="00366825"/>
    <w:rsid w:val="00367533"/>
    <w:rsid w:val="00371201"/>
    <w:rsid w:val="00373474"/>
    <w:rsid w:val="00373A62"/>
    <w:rsid w:val="003740DB"/>
    <w:rsid w:val="003824F3"/>
    <w:rsid w:val="003832D2"/>
    <w:rsid w:val="00387662"/>
    <w:rsid w:val="00387B3E"/>
    <w:rsid w:val="003904B2"/>
    <w:rsid w:val="003906B2"/>
    <w:rsid w:val="0039247D"/>
    <w:rsid w:val="00392C8C"/>
    <w:rsid w:val="00392F00"/>
    <w:rsid w:val="003944D6"/>
    <w:rsid w:val="003963B5"/>
    <w:rsid w:val="00396E66"/>
    <w:rsid w:val="003973B7"/>
    <w:rsid w:val="003973F9"/>
    <w:rsid w:val="00397C37"/>
    <w:rsid w:val="003A059D"/>
    <w:rsid w:val="003A1A42"/>
    <w:rsid w:val="003A2860"/>
    <w:rsid w:val="003A47F7"/>
    <w:rsid w:val="003A6374"/>
    <w:rsid w:val="003A6608"/>
    <w:rsid w:val="003A6786"/>
    <w:rsid w:val="003A68AD"/>
    <w:rsid w:val="003A7BEB"/>
    <w:rsid w:val="003B09DB"/>
    <w:rsid w:val="003B1296"/>
    <w:rsid w:val="003B1FAC"/>
    <w:rsid w:val="003B23A6"/>
    <w:rsid w:val="003B3882"/>
    <w:rsid w:val="003B42F1"/>
    <w:rsid w:val="003B589A"/>
    <w:rsid w:val="003C055D"/>
    <w:rsid w:val="003C40A5"/>
    <w:rsid w:val="003C4D65"/>
    <w:rsid w:val="003D06B1"/>
    <w:rsid w:val="003D0808"/>
    <w:rsid w:val="003D146E"/>
    <w:rsid w:val="003D1B0C"/>
    <w:rsid w:val="003D4F8B"/>
    <w:rsid w:val="003D5EE8"/>
    <w:rsid w:val="003D6A47"/>
    <w:rsid w:val="003E2744"/>
    <w:rsid w:val="003E337A"/>
    <w:rsid w:val="003E3982"/>
    <w:rsid w:val="003E5441"/>
    <w:rsid w:val="003E5AEE"/>
    <w:rsid w:val="003E7594"/>
    <w:rsid w:val="003F06C2"/>
    <w:rsid w:val="003F3191"/>
    <w:rsid w:val="003F37FF"/>
    <w:rsid w:val="003F396F"/>
    <w:rsid w:val="003F4F39"/>
    <w:rsid w:val="003F7E6E"/>
    <w:rsid w:val="00402B2D"/>
    <w:rsid w:val="00404458"/>
    <w:rsid w:val="00404C16"/>
    <w:rsid w:val="00405872"/>
    <w:rsid w:val="00405957"/>
    <w:rsid w:val="00405E0D"/>
    <w:rsid w:val="00410B57"/>
    <w:rsid w:val="0041239E"/>
    <w:rsid w:val="00412A1C"/>
    <w:rsid w:val="00421293"/>
    <w:rsid w:val="004222B2"/>
    <w:rsid w:val="00424814"/>
    <w:rsid w:val="00432824"/>
    <w:rsid w:val="00432D16"/>
    <w:rsid w:val="00433338"/>
    <w:rsid w:val="00434779"/>
    <w:rsid w:val="00435F32"/>
    <w:rsid w:val="00436A48"/>
    <w:rsid w:val="004408C2"/>
    <w:rsid w:val="004418D4"/>
    <w:rsid w:val="00445378"/>
    <w:rsid w:val="00445EC6"/>
    <w:rsid w:val="00446F36"/>
    <w:rsid w:val="0045147B"/>
    <w:rsid w:val="00453631"/>
    <w:rsid w:val="0045683E"/>
    <w:rsid w:val="00457690"/>
    <w:rsid w:val="00460B2B"/>
    <w:rsid w:val="00464565"/>
    <w:rsid w:val="0046544D"/>
    <w:rsid w:val="00470839"/>
    <w:rsid w:val="00471F56"/>
    <w:rsid w:val="00474ACF"/>
    <w:rsid w:val="00476A94"/>
    <w:rsid w:val="00480769"/>
    <w:rsid w:val="00482E57"/>
    <w:rsid w:val="004852A7"/>
    <w:rsid w:val="0048561A"/>
    <w:rsid w:val="004862AE"/>
    <w:rsid w:val="00486B0A"/>
    <w:rsid w:val="00491711"/>
    <w:rsid w:val="0049273C"/>
    <w:rsid w:val="004936DD"/>
    <w:rsid w:val="00493FD0"/>
    <w:rsid w:val="00494E71"/>
    <w:rsid w:val="004A084F"/>
    <w:rsid w:val="004A08B7"/>
    <w:rsid w:val="004A2C17"/>
    <w:rsid w:val="004A3AC2"/>
    <w:rsid w:val="004A5939"/>
    <w:rsid w:val="004A69F1"/>
    <w:rsid w:val="004A6EB0"/>
    <w:rsid w:val="004B576E"/>
    <w:rsid w:val="004B6E2A"/>
    <w:rsid w:val="004B6E2B"/>
    <w:rsid w:val="004C1174"/>
    <w:rsid w:val="004C237C"/>
    <w:rsid w:val="004C314E"/>
    <w:rsid w:val="004C3C6E"/>
    <w:rsid w:val="004C3D11"/>
    <w:rsid w:val="004C4EF6"/>
    <w:rsid w:val="004C5378"/>
    <w:rsid w:val="004C7BE6"/>
    <w:rsid w:val="004D1B87"/>
    <w:rsid w:val="004D2BD2"/>
    <w:rsid w:val="004D312D"/>
    <w:rsid w:val="004D3C2B"/>
    <w:rsid w:val="004D50F3"/>
    <w:rsid w:val="004D640C"/>
    <w:rsid w:val="004E0174"/>
    <w:rsid w:val="004E2037"/>
    <w:rsid w:val="004E26ED"/>
    <w:rsid w:val="004E3C06"/>
    <w:rsid w:val="004E4369"/>
    <w:rsid w:val="004E44B3"/>
    <w:rsid w:val="004E4792"/>
    <w:rsid w:val="004E4D74"/>
    <w:rsid w:val="004E58A0"/>
    <w:rsid w:val="004E67E4"/>
    <w:rsid w:val="004F0259"/>
    <w:rsid w:val="004F6B50"/>
    <w:rsid w:val="004F7720"/>
    <w:rsid w:val="005009B3"/>
    <w:rsid w:val="005017EA"/>
    <w:rsid w:val="005022CA"/>
    <w:rsid w:val="00506030"/>
    <w:rsid w:val="00506F1A"/>
    <w:rsid w:val="00511F25"/>
    <w:rsid w:val="005122E7"/>
    <w:rsid w:val="00517BAF"/>
    <w:rsid w:val="0052601A"/>
    <w:rsid w:val="005276C4"/>
    <w:rsid w:val="00532D1A"/>
    <w:rsid w:val="00540734"/>
    <w:rsid w:val="00541CC2"/>
    <w:rsid w:val="0054350F"/>
    <w:rsid w:val="00543C67"/>
    <w:rsid w:val="00543E45"/>
    <w:rsid w:val="005450C5"/>
    <w:rsid w:val="00546448"/>
    <w:rsid w:val="005478C6"/>
    <w:rsid w:val="00550358"/>
    <w:rsid w:val="00550B07"/>
    <w:rsid w:val="00552E56"/>
    <w:rsid w:val="00553563"/>
    <w:rsid w:val="00554792"/>
    <w:rsid w:val="00560C6A"/>
    <w:rsid w:val="005654CF"/>
    <w:rsid w:val="00565EDD"/>
    <w:rsid w:val="00566D99"/>
    <w:rsid w:val="0057068A"/>
    <w:rsid w:val="00571CF5"/>
    <w:rsid w:val="00571D5E"/>
    <w:rsid w:val="005723EA"/>
    <w:rsid w:val="00577E8B"/>
    <w:rsid w:val="005815A5"/>
    <w:rsid w:val="00583BC1"/>
    <w:rsid w:val="00585BF7"/>
    <w:rsid w:val="00586A38"/>
    <w:rsid w:val="005875DC"/>
    <w:rsid w:val="005915CB"/>
    <w:rsid w:val="00594A5C"/>
    <w:rsid w:val="005958ED"/>
    <w:rsid w:val="00595BCE"/>
    <w:rsid w:val="00595E3C"/>
    <w:rsid w:val="00596CE2"/>
    <w:rsid w:val="005A45E0"/>
    <w:rsid w:val="005A47FC"/>
    <w:rsid w:val="005A563E"/>
    <w:rsid w:val="005A5DE8"/>
    <w:rsid w:val="005A5ECC"/>
    <w:rsid w:val="005A6EEF"/>
    <w:rsid w:val="005B0BD8"/>
    <w:rsid w:val="005B1A27"/>
    <w:rsid w:val="005B2021"/>
    <w:rsid w:val="005B2936"/>
    <w:rsid w:val="005B29EC"/>
    <w:rsid w:val="005B2CA4"/>
    <w:rsid w:val="005B67A1"/>
    <w:rsid w:val="005B73A9"/>
    <w:rsid w:val="005C0B65"/>
    <w:rsid w:val="005C18B9"/>
    <w:rsid w:val="005C622A"/>
    <w:rsid w:val="005C6317"/>
    <w:rsid w:val="005D1899"/>
    <w:rsid w:val="005D1C3E"/>
    <w:rsid w:val="005D269D"/>
    <w:rsid w:val="005D4175"/>
    <w:rsid w:val="005D4694"/>
    <w:rsid w:val="005D50D6"/>
    <w:rsid w:val="005E11C2"/>
    <w:rsid w:val="005E2BEC"/>
    <w:rsid w:val="005E504D"/>
    <w:rsid w:val="005E591F"/>
    <w:rsid w:val="005E656D"/>
    <w:rsid w:val="005E7EDD"/>
    <w:rsid w:val="005F2081"/>
    <w:rsid w:val="005F3280"/>
    <w:rsid w:val="005F6E4D"/>
    <w:rsid w:val="005F72CE"/>
    <w:rsid w:val="005F7F2A"/>
    <w:rsid w:val="00601818"/>
    <w:rsid w:val="00602216"/>
    <w:rsid w:val="006047C4"/>
    <w:rsid w:val="0060548C"/>
    <w:rsid w:val="006058CA"/>
    <w:rsid w:val="0060594A"/>
    <w:rsid w:val="006065F1"/>
    <w:rsid w:val="00611FBD"/>
    <w:rsid w:val="0061259F"/>
    <w:rsid w:val="00613CCE"/>
    <w:rsid w:val="00616A21"/>
    <w:rsid w:val="00616A65"/>
    <w:rsid w:val="00621A24"/>
    <w:rsid w:val="006228C4"/>
    <w:rsid w:val="0062339E"/>
    <w:rsid w:val="0062420C"/>
    <w:rsid w:val="0062496A"/>
    <w:rsid w:val="00630AC6"/>
    <w:rsid w:val="00630ED4"/>
    <w:rsid w:val="00631EF8"/>
    <w:rsid w:val="00632B94"/>
    <w:rsid w:val="00632DE1"/>
    <w:rsid w:val="00633996"/>
    <w:rsid w:val="00633C4F"/>
    <w:rsid w:val="00635200"/>
    <w:rsid w:val="00635BEC"/>
    <w:rsid w:val="006368C7"/>
    <w:rsid w:val="006425CA"/>
    <w:rsid w:val="00642F70"/>
    <w:rsid w:val="00643CE6"/>
    <w:rsid w:val="006450F7"/>
    <w:rsid w:val="006504FF"/>
    <w:rsid w:val="00651AF4"/>
    <w:rsid w:val="00652EA3"/>
    <w:rsid w:val="00653A3C"/>
    <w:rsid w:val="0065461B"/>
    <w:rsid w:val="00655821"/>
    <w:rsid w:val="0065731D"/>
    <w:rsid w:val="00657DAE"/>
    <w:rsid w:val="0066144F"/>
    <w:rsid w:val="00667921"/>
    <w:rsid w:val="00671EB4"/>
    <w:rsid w:val="00672A52"/>
    <w:rsid w:val="006745B7"/>
    <w:rsid w:val="00675119"/>
    <w:rsid w:val="0067544B"/>
    <w:rsid w:val="006754EB"/>
    <w:rsid w:val="00675A87"/>
    <w:rsid w:val="0067729F"/>
    <w:rsid w:val="00677624"/>
    <w:rsid w:val="00680585"/>
    <w:rsid w:val="00680AAA"/>
    <w:rsid w:val="006823D1"/>
    <w:rsid w:val="00683116"/>
    <w:rsid w:val="006835E6"/>
    <w:rsid w:val="00684B72"/>
    <w:rsid w:val="0068683F"/>
    <w:rsid w:val="00687246"/>
    <w:rsid w:val="006915C4"/>
    <w:rsid w:val="00691C62"/>
    <w:rsid w:val="0069223D"/>
    <w:rsid w:val="006933BB"/>
    <w:rsid w:val="00695403"/>
    <w:rsid w:val="00695445"/>
    <w:rsid w:val="00695545"/>
    <w:rsid w:val="00695839"/>
    <w:rsid w:val="00696C1A"/>
    <w:rsid w:val="006A3675"/>
    <w:rsid w:val="006A6663"/>
    <w:rsid w:val="006B0EF8"/>
    <w:rsid w:val="006B7210"/>
    <w:rsid w:val="006C0BEF"/>
    <w:rsid w:val="006C0D63"/>
    <w:rsid w:val="006C64B0"/>
    <w:rsid w:val="006D255C"/>
    <w:rsid w:val="006D2C24"/>
    <w:rsid w:val="006D3E81"/>
    <w:rsid w:val="006D5857"/>
    <w:rsid w:val="006E11A3"/>
    <w:rsid w:val="006E228C"/>
    <w:rsid w:val="006E25F3"/>
    <w:rsid w:val="006E3BBC"/>
    <w:rsid w:val="006F1B4A"/>
    <w:rsid w:val="006F372F"/>
    <w:rsid w:val="006F47CB"/>
    <w:rsid w:val="00702C10"/>
    <w:rsid w:val="00702E0D"/>
    <w:rsid w:val="007036B4"/>
    <w:rsid w:val="00703772"/>
    <w:rsid w:val="007054B0"/>
    <w:rsid w:val="0070752B"/>
    <w:rsid w:val="00707925"/>
    <w:rsid w:val="00710A1A"/>
    <w:rsid w:val="00711CD2"/>
    <w:rsid w:val="00720A7E"/>
    <w:rsid w:val="00720E54"/>
    <w:rsid w:val="00720E59"/>
    <w:rsid w:val="00722204"/>
    <w:rsid w:val="00730232"/>
    <w:rsid w:val="00730B64"/>
    <w:rsid w:val="00731150"/>
    <w:rsid w:val="00731E02"/>
    <w:rsid w:val="00732105"/>
    <w:rsid w:val="00733C89"/>
    <w:rsid w:val="00737C2E"/>
    <w:rsid w:val="00737E53"/>
    <w:rsid w:val="00742E30"/>
    <w:rsid w:val="007432E6"/>
    <w:rsid w:val="007448B9"/>
    <w:rsid w:val="00745054"/>
    <w:rsid w:val="00750AF8"/>
    <w:rsid w:val="0075100F"/>
    <w:rsid w:val="00751834"/>
    <w:rsid w:val="0075222C"/>
    <w:rsid w:val="00752394"/>
    <w:rsid w:val="00752DAF"/>
    <w:rsid w:val="00752F47"/>
    <w:rsid w:val="00753043"/>
    <w:rsid w:val="0075376A"/>
    <w:rsid w:val="007606B2"/>
    <w:rsid w:val="00762A20"/>
    <w:rsid w:val="00762F94"/>
    <w:rsid w:val="00763232"/>
    <w:rsid w:val="0076328B"/>
    <w:rsid w:val="00763721"/>
    <w:rsid w:val="007637AD"/>
    <w:rsid w:val="00764670"/>
    <w:rsid w:val="00765E90"/>
    <w:rsid w:val="00766A88"/>
    <w:rsid w:val="00767722"/>
    <w:rsid w:val="00767C1C"/>
    <w:rsid w:val="00770605"/>
    <w:rsid w:val="00771BF4"/>
    <w:rsid w:val="007721B2"/>
    <w:rsid w:val="007741EF"/>
    <w:rsid w:val="007749DA"/>
    <w:rsid w:val="007776A5"/>
    <w:rsid w:val="00781066"/>
    <w:rsid w:val="00781640"/>
    <w:rsid w:val="0078215E"/>
    <w:rsid w:val="00782EB5"/>
    <w:rsid w:val="007832AB"/>
    <w:rsid w:val="00783305"/>
    <w:rsid w:val="007833B3"/>
    <w:rsid w:val="007852D1"/>
    <w:rsid w:val="0078592D"/>
    <w:rsid w:val="0079093A"/>
    <w:rsid w:val="007912C9"/>
    <w:rsid w:val="00791D1A"/>
    <w:rsid w:val="00794326"/>
    <w:rsid w:val="00794D21"/>
    <w:rsid w:val="00795937"/>
    <w:rsid w:val="00797C4A"/>
    <w:rsid w:val="007A0926"/>
    <w:rsid w:val="007A1375"/>
    <w:rsid w:val="007A2699"/>
    <w:rsid w:val="007A2DF3"/>
    <w:rsid w:val="007A41DB"/>
    <w:rsid w:val="007A4371"/>
    <w:rsid w:val="007A471D"/>
    <w:rsid w:val="007A53E8"/>
    <w:rsid w:val="007A75B6"/>
    <w:rsid w:val="007B22ED"/>
    <w:rsid w:val="007B2845"/>
    <w:rsid w:val="007B5315"/>
    <w:rsid w:val="007B54A5"/>
    <w:rsid w:val="007B6784"/>
    <w:rsid w:val="007B68EE"/>
    <w:rsid w:val="007C0C49"/>
    <w:rsid w:val="007C0D92"/>
    <w:rsid w:val="007C16CC"/>
    <w:rsid w:val="007C19E9"/>
    <w:rsid w:val="007C2736"/>
    <w:rsid w:val="007C3413"/>
    <w:rsid w:val="007C59C4"/>
    <w:rsid w:val="007C65C7"/>
    <w:rsid w:val="007D03B7"/>
    <w:rsid w:val="007D3F09"/>
    <w:rsid w:val="007D422A"/>
    <w:rsid w:val="007D496A"/>
    <w:rsid w:val="007D550F"/>
    <w:rsid w:val="007D5E4D"/>
    <w:rsid w:val="007D659A"/>
    <w:rsid w:val="007D7751"/>
    <w:rsid w:val="007D7C4C"/>
    <w:rsid w:val="007E052D"/>
    <w:rsid w:val="007E60F1"/>
    <w:rsid w:val="007F2513"/>
    <w:rsid w:val="007F3192"/>
    <w:rsid w:val="00800A2F"/>
    <w:rsid w:val="0080114A"/>
    <w:rsid w:val="008036B7"/>
    <w:rsid w:val="00804CC6"/>
    <w:rsid w:val="008054E7"/>
    <w:rsid w:val="00812803"/>
    <w:rsid w:val="008148E6"/>
    <w:rsid w:val="00815892"/>
    <w:rsid w:val="00817EAC"/>
    <w:rsid w:val="00823769"/>
    <w:rsid w:val="00824717"/>
    <w:rsid w:val="00824F00"/>
    <w:rsid w:val="00827763"/>
    <w:rsid w:val="00830101"/>
    <w:rsid w:val="008301D1"/>
    <w:rsid w:val="00831DAA"/>
    <w:rsid w:val="008327AF"/>
    <w:rsid w:val="00832DA4"/>
    <w:rsid w:val="00833D14"/>
    <w:rsid w:val="00835412"/>
    <w:rsid w:val="00840E7F"/>
    <w:rsid w:val="00842250"/>
    <w:rsid w:val="00842CED"/>
    <w:rsid w:val="00843A7E"/>
    <w:rsid w:val="00843F5A"/>
    <w:rsid w:val="0084429A"/>
    <w:rsid w:val="008452D5"/>
    <w:rsid w:val="0084576F"/>
    <w:rsid w:val="0085008C"/>
    <w:rsid w:val="00850201"/>
    <w:rsid w:val="00851657"/>
    <w:rsid w:val="0085285B"/>
    <w:rsid w:val="00852FC7"/>
    <w:rsid w:val="00852FEE"/>
    <w:rsid w:val="00855A8D"/>
    <w:rsid w:val="0085787B"/>
    <w:rsid w:val="0086052A"/>
    <w:rsid w:val="00860EB8"/>
    <w:rsid w:val="00862E3F"/>
    <w:rsid w:val="008633EA"/>
    <w:rsid w:val="00863B6F"/>
    <w:rsid w:val="00864329"/>
    <w:rsid w:val="00864B78"/>
    <w:rsid w:val="00866051"/>
    <w:rsid w:val="00867942"/>
    <w:rsid w:val="00873965"/>
    <w:rsid w:val="00873C14"/>
    <w:rsid w:val="00875B00"/>
    <w:rsid w:val="008765A7"/>
    <w:rsid w:val="0087669B"/>
    <w:rsid w:val="008775B7"/>
    <w:rsid w:val="008817A6"/>
    <w:rsid w:val="008824D4"/>
    <w:rsid w:val="008830F9"/>
    <w:rsid w:val="00883E81"/>
    <w:rsid w:val="008851B7"/>
    <w:rsid w:val="00885C68"/>
    <w:rsid w:val="00891B93"/>
    <w:rsid w:val="00891D57"/>
    <w:rsid w:val="00893D0E"/>
    <w:rsid w:val="008963EA"/>
    <w:rsid w:val="00897A62"/>
    <w:rsid w:val="008A1BEF"/>
    <w:rsid w:val="008A2799"/>
    <w:rsid w:val="008A3222"/>
    <w:rsid w:val="008A4192"/>
    <w:rsid w:val="008A4B1E"/>
    <w:rsid w:val="008A4F11"/>
    <w:rsid w:val="008A5765"/>
    <w:rsid w:val="008A6D0D"/>
    <w:rsid w:val="008A70A6"/>
    <w:rsid w:val="008B2280"/>
    <w:rsid w:val="008B275E"/>
    <w:rsid w:val="008B2C41"/>
    <w:rsid w:val="008B6B80"/>
    <w:rsid w:val="008B7579"/>
    <w:rsid w:val="008C19D6"/>
    <w:rsid w:val="008C4737"/>
    <w:rsid w:val="008C54C0"/>
    <w:rsid w:val="008C6835"/>
    <w:rsid w:val="008C7E6E"/>
    <w:rsid w:val="008D2785"/>
    <w:rsid w:val="008D3485"/>
    <w:rsid w:val="008D46D0"/>
    <w:rsid w:val="008D4E49"/>
    <w:rsid w:val="008D7879"/>
    <w:rsid w:val="008E07B5"/>
    <w:rsid w:val="008E0AA6"/>
    <w:rsid w:val="008E18BF"/>
    <w:rsid w:val="008E2CA0"/>
    <w:rsid w:val="008E3DD1"/>
    <w:rsid w:val="008E3E97"/>
    <w:rsid w:val="008E533A"/>
    <w:rsid w:val="008E5478"/>
    <w:rsid w:val="008E6A43"/>
    <w:rsid w:val="008E7139"/>
    <w:rsid w:val="008E7919"/>
    <w:rsid w:val="008F0757"/>
    <w:rsid w:val="008F0945"/>
    <w:rsid w:val="008F12AE"/>
    <w:rsid w:val="008F34BE"/>
    <w:rsid w:val="008F6DA0"/>
    <w:rsid w:val="00901C53"/>
    <w:rsid w:val="00902354"/>
    <w:rsid w:val="00904937"/>
    <w:rsid w:val="00904B13"/>
    <w:rsid w:val="0090640B"/>
    <w:rsid w:val="00906E73"/>
    <w:rsid w:val="00910298"/>
    <w:rsid w:val="00910BF7"/>
    <w:rsid w:val="00910FCE"/>
    <w:rsid w:val="0091204D"/>
    <w:rsid w:val="00912095"/>
    <w:rsid w:val="0091293F"/>
    <w:rsid w:val="00913784"/>
    <w:rsid w:val="00914F76"/>
    <w:rsid w:val="009156B6"/>
    <w:rsid w:val="00915788"/>
    <w:rsid w:val="00915A9D"/>
    <w:rsid w:val="009163AA"/>
    <w:rsid w:val="00916F65"/>
    <w:rsid w:val="00917C5B"/>
    <w:rsid w:val="00922382"/>
    <w:rsid w:val="00922564"/>
    <w:rsid w:val="0092510E"/>
    <w:rsid w:val="009260F7"/>
    <w:rsid w:val="00926D67"/>
    <w:rsid w:val="009302DB"/>
    <w:rsid w:val="009308B1"/>
    <w:rsid w:val="00930C84"/>
    <w:rsid w:val="00931B1E"/>
    <w:rsid w:val="00931E7A"/>
    <w:rsid w:val="00932F6E"/>
    <w:rsid w:val="009364C4"/>
    <w:rsid w:val="00937ADA"/>
    <w:rsid w:val="00940D71"/>
    <w:rsid w:val="0094516D"/>
    <w:rsid w:val="00947963"/>
    <w:rsid w:val="00947BE3"/>
    <w:rsid w:val="00952F0F"/>
    <w:rsid w:val="00953C72"/>
    <w:rsid w:val="00954A6F"/>
    <w:rsid w:val="00954CFA"/>
    <w:rsid w:val="00955B0B"/>
    <w:rsid w:val="009565BD"/>
    <w:rsid w:val="00956CFB"/>
    <w:rsid w:val="00961E15"/>
    <w:rsid w:val="00963857"/>
    <w:rsid w:val="0096613C"/>
    <w:rsid w:val="0096644C"/>
    <w:rsid w:val="00970F8E"/>
    <w:rsid w:val="0097251B"/>
    <w:rsid w:val="00973228"/>
    <w:rsid w:val="0097452D"/>
    <w:rsid w:val="009758AE"/>
    <w:rsid w:val="009758C2"/>
    <w:rsid w:val="00975E92"/>
    <w:rsid w:val="0097653E"/>
    <w:rsid w:val="009807B3"/>
    <w:rsid w:val="0098101B"/>
    <w:rsid w:val="0098155E"/>
    <w:rsid w:val="00982DE9"/>
    <w:rsid w:val="0098347B"/>
    <w:rsid w:val="00986861"/>
    <w:rsid w:val="009923DC"/>
    <w:rsid w:val="00992EF4"/>
    <w:rsid w:val="00995E81"/>
    <w:rsid w:val="00997DF2"/>
    <w:rsid w:val="009A34B7"/>
    <w:rsid w:val="009A7468"/>
    <w:rsid w:val="009B03D8"/>
    <w:rsid w:val="009B1AB4"/>
    <w:rsid w:val="009B1C8E"/>
    <w:rsid w:val="009B48D6"/>
    <w:rsid w:val="009B5B8E"/>
    <w:rsid w:val="009B6CDE"/>
    <w:rsid w:val="009B6F98"/>
    <w:rsid w:val="009C03D3"/>
    <w:rsid w:val="009C11F1"/>
    <w:rsid w:val="009C380C"/>
    <w:rsid w:val="009C5051"/>
    <w:rsid w:val="009C5C31"/>
    <w:rsid w:val="009C69CE"/>
    <w:rsid w:val="009C7843"/>
    <w:rsid w:val="009D06C6"/>
    <w:rsid w:val="009D1117"/>
    <w:rsid w:val="009D1737"/>
    <w:rsid w:val="009D25F2"/>
    <w:rsid w:val="009D430D"/>
    <w:rsid w:val="009D50C8"/>
    <w:rsid w:val="009D50E8"/>
    <w:rsid w:val="009D599E"/>
    <w:rsid w:val="009D5FAF"/>
    <w:rsid w:val="009D71DE"/>
    <w:rsid w:val="009D7E1F"/>
    <w:rsid w:val="009E1D71"/>
    <w:rsid w:val="009E35AE"/>
    <w:rsid w:val="009E4A6E"/>
    <w:rsid w:val="009E4CCD"/>
    <w:rsid w:val="009E79A2"/>
    <w:rsid w:val="009F0327"/>
    <w:rsid w:val="009F0706"/>
    <w:rsid w:val="009F119B"/>
    <w:rsid w:val="009F3133"/>
    <w:rsid w:val="009F3A32"/>
    <w:rsid w:val="009F3E2D"/>
    <w:rsid w:val="009F48A2"/>
    <w:rsid w:val="009F5E6B"/>
    <w:rsid w:val="009F6182"/>
    <w:rsid w:val="009F7B19"/>
    <w:rsid w:val="00A02DF8"/>
    <w:rsid w:val="00A03223"/>
    <w:rsid w:val="00A03430"/>
    <w:rsid w:val="00A03690"/>
    <w:rsid w:val="00A05738"/>
    <w:rsid w:val="00A0625D"/>
    <w:rsid w:val="00A067D7"/>
    <w:rsid w:val="00A07154"/>
    <w:rsid w:val="00A07830"/>
    <w:rsid w:val="00A1029A"/>
    <w:rsid w:val="00A11A5F"/>
    <w:rsid w:val="00A11D42"/>
    <w:rsid w:val="00A12EEE"/>
    <w:rsid w:val="00A158FE"/>
    <w:rsid w:val="00A20782"/>
    <w:rsid w:val="00A21224"/>
    <w:rsid w:val="00A234FA"/>
    <w:rsid w:val="00A24503"/>
    <w:rsid w:val="00A2471C"/>
    <w:rsid w:val="00A25013"/>
    <w:rsid w:val="00A261E6"/>
    <w:rsid w:val="00A27998"/>
    <w:rsid w:val="00A30B3D"/>
    <w:rsid w:val="00A31190"/>
    <w:rsid w:val="00A34D26"/>
    <w:rsid w:val="00A35800"/>
    <w:rsid w:val="00A379BB"/>
    <w:rsid w:val="00A4007A"/>
    <w:rsid w:val="00A42FE6"/>
    <w:rsid w:val="00A451B5"/>
    <w:rsid w:val="00A457F3"/>
    <w:rsid w:val="00A46FA8"/>
    <w:rsid w:val="00A514D2"/>
    <w:rsid w:val="00A524C8"/>
    <w:rsid w:val="00A52F90"/>
    <w:rsid w:val="00A5441F"/>
    <w:rsid w:val="00A554F1"/>
    <w:rsid w:val="00A56328"/>
    <w:rsid w:val="00A60D79"/>
    <w:rsid w:val="00A61007"/>
    <w:rsid w:val="00A613DE"/>
    <w:rsid w:val="00A63273"/>
    <w:rsid w:val="00A65597"/>
    <w:rsid w:val="00A7164B"/>
    <w:rsid w:val="00A72A3F"/>
    <w:rsid w:val="00A72CC0"/>
    <w:rsid w:val="00A74D80"/>
    <w:rsid w:val="00A75CFA"/>
    <w:rsid w:val="00A75E51"/>
    <w:rsid w:val="00A76D29"/>
    <w:rsid w:val="00A7718D"/>
    <w:rsid w:val="00A8164A"/>
    <w:rsid w:val="00A83481"/>
    <w:rsid w:val="00A83829"/>
    <w:rsid w:val="00A8565C"/>
    <w:rsid w:val="00A87174"/>
    <w:rsid w:val="00A87F49"/>
    <w:rsid w:val="00A9102A"/>
    <w:rsid w:val="00A9258B"/>
    <w:rsid w:val="00A92A3A"/>
    <w:rsid w:val="00A93190"/>
    <w:rsid w:val="00A932BE"/>
    <w:rsid w:val="00A93D8F"/>
    <w:rsid w:val="00A9446E"/>
    <w:rsid w:val="00A94CF9"/>
    <w:rsid w:val="00A96BA8"/>
    <w:rsid w:val="00A978B5"/>
    <w:rsid w:val="00AA1205"/>
    <w:rsid w:val="00AA4225"/>
    <w:rsid w:val="00AA47D2"/>
    <w:rsid w:val="00AA57BB"/>
    <w:rsid w:val="00AB08FD"/>
    <w:rsid w:val="00AB0942"/>
    <w:rsid w:val="00AB1D49"/>
    <w:rsid w:val="00AB59EF"/>
    <w:rsid w:val="00AC7FE0"/>
    <w:rsid w:val="00AD02D4"/>
    <w:rsid w:val="00AD09C6"/>
    <w:rsid w:val="00AD3244"/>
    <w:rsid w:val="00AD373A"/>
    <w:rsid w:val="00AD4087"/>
    <w:rsid w:val="00AD4B7A"/>
    <w:rsid w:val="00AD5E47"/>
    <w:rsid w:val="00AE00CD"/>
    <w:rsid w:val="00AE1A0D"/>
    <w:rsid w:val="00AE1B9B"/>
    <w:rsid w:val="00AE5090"/>
    <w:rsid w:val="00AE57DB"/>
    <w:rsid w:val="00AE589B"/>
    <w:rsid w:val="00AF0622"/>
    <w:rsid w:val="00AF1FBC"/>
    <w:rsid w:val="00AF3338"/>
    <w:rsid w:val="00AF35E2"/>
    <w:rsid w:val="00AF4879"/>
    <w:rsid w:val="00AF6269"/>
    <w:rsid w:val="00AF6345"/>
    <w:rsid w:val="00AF6EF2"/>
    <w:rsid w:val="00B01167"/>
    <w:rsid w:val="00B025E2"/>
    <w:rsid w:val="00B02895"/>
    <w:rsid w:val="00B0303C"/>
    <w:rsid w:val="00B032B1"/>
    <w:rsid w:val="00B0389F"/>
    <w:rsid w:val="00B046E0"/>
    <w:rsid w:val="00B04804"/>
    <w:rsid w:val="00B0689C"/>
    <w:rsid w:val="00B07CED"/>
    <w:rsid w:val="00B10492"/>
    <w:rsid w:val="00B12D79"/>
    <w:rsid w:val="00B1328B"/>
    <w:rsid w:val="00B154E8"/>
    <w:rsid w:val="00B2118B"/>
    <w:rsid w:val="00B22A58"/>
    <w:rsid w:val="00B2365B"/>
    <w:rsid w:val="00B2549E"/>
    <w:rsid w:val="00B25682"/>
    <w:rsid w:val="00B25B76"/>
    <w:rsid w:val="00B2643D"/>
    <w:rsid w:val="00B27B63"/>
    <w:rsid w:val="00B32022"/>
    <w:rsid w:val="00B32515"/>
    <w:rsid w:val="00B34041"/>
    <w:rsid w:val="00B35728"/>
    <w:rsid w:val="00B35CE4"/>
    <w:rsid w:val="00B360DB"/>
    <w:rsid w:val="00B372FA"/>
    <w:rsid w:val="00B40CDB"/>
    <w:rsid w:val="00B40F99"/>
    <w:rsid w:val="00B41FAF"/>
    <w:rsid w:val="00B4268E"/>
    <w:rsid w:val="00B42ABC"/>
    <w:rsid w:val="00B45407"/>
    <w:rsid w:val="00B4637B"/>
    <w:rsid w:val="00B46C5D"/>
    <w:rsid w:val="00B46D20"/>
    <w:rsid w:val="00B47308"/>
    <w:rsid w:val="00B47BC8"/>
    <w:rsid w:val="00B52D2D"/>
    <w:rsid w:val="00B54972"/>
    <w:rsid w:val="00B559FD"/>
    <w:rsid w:val="00B56285"/>
    <w:rsid w:val="00B56D22"/>
    <w:rsid w:val="00B570EB"/>
    <w:rsid w:val="00B6091E"/>
    <w:rsid w:val="00B61929"/>
    <w:rsid w:val="00B63BC7"/>
    <w:rsid w:val="00B640E5"/>
    <w:rsid w:val="00B65687"/>
    <w:rsid w:val="00B6786A"/>
    <w:rsid w:val="00B70131"/>
    <w:rsid w:val="00B71298"/>
    <w:rsid w:val="00B719E9"/>
    <w:rsid w:val="00B73D7B"/>
    <w:rsid w:val="00B7543A"/>
    <w:rsid w:val="00B766F8"/>
    <w:rsid w:val="00B76F3A"/>
    <w:rsid w:val="00B80A08"/>
    <w:rsid w:val="00B80B94"/>
    <w:rsid w:val="00B81EB2"/>
    <w:rsid w:val="00B83A87"/>
    <w:rsid w:val="00B8654F"/>
    <w:rsid w:val="00B86E6B"/>
    <w:rsid w:val="00B90772"/>
    <w:rsid w:val="00B91193"/>
    <w:rsid w:val="00B92A92"/>
    <w:rsid w:val="00B936E1"/>
    <w:rsid w:val="00B9377C"/>
    <w:rsid w:val="00B94C01"/>
    <w:rsid w:val="00BA0A2C"/>
    <w:rsid w:val="00BA4EFB"/>
    <w:rsid w:val="00BA6CD9"/>
    <w:rsid w:val="00BB026E"/>
    <w:rsid w:val="00BB08DB"/>
    <w:rsid w:val="00BB2ED6"/>
    <w:rsid w:val="00BB4105"/>
    <w:rsid w:val="00BB4397"/>
    <w:rsid w:val="00BB52A7"/>
    <w:rsid w:val="00BB5AC8"/>
    <w:rsid w:val="00BB5FCC"/>
    <w:rsid w:val="00BC1B1D"/>
    <w:rsid w:val="00BC1E2D"/>
    <w:rsid w:val="00BC2687"/>
    <w:rsid w:val="00BC2A98"/>
    <w:rsid w:val="00BC4FCE"/>
    <w:rsid w:val="00BC5E6D"/>
    <w:rsid w:val="00BC65B6"/>
    <w:rsid w:val="00BD00CB"/>
    <w:rsid w:val="00BD410C"/>
    <w:rsid w:val="00BD44C2"/>
    <w:rsid w:val="00BD6F84"/>
    <w:rsid w:val="00BE1291"/>
    <w:rsid w:val="00BE1629"/>
    <w:rsid w:val="00BE4179"/>
    <w:rsid w:val="00BE636B"/>
    <w:rsid w:val="00BF09C4"/>
    <w:rsid w:val="00BF1F4C"/>
    <w:rsid w:val="00BF24AC"/>
    <w:rsid w:val="00BF2A6C"/>
    <w:rsid w:val="00BF4AC5"/>
    <w:rsid w:val="00BF5C2B"/>
    <w:rsid w:val="00BF622B"/>
    <w:rsid w:val="00BF62D9"/>
    <w:rsid w:val="00BF67F8"/>
    <w:rsid w:val="00C1090F"/>
    <w:rsid w:val="00C10A1B"/>
    <w:rsid w:val="00C10EF3"/>
    <w:rsid w:val="00C11714"/>
    <w:rsid w:val="00C13990"/>
    <w:rsid w:val="00C142F2"/>
    <w:rsid w:val="00C14E1C"/>
    <w:rsid w:val="00C15313"/>
    <w:rsid w:val="00C2188A"/>
    <w:rsid w:val="00C242DB"/>
    <w:rsid w:val="00C2760E"/>
    <w:rsid w:val="00C27D6B"/>
    <w:rsid w:val="00C311A2"/>
    <w:rsid w:val="00C34588"/>
    <w:rsid w:val="00C34946"/>
    <w:rsid w:val="00C358F6"/>
    <w:rsid w:val="00C35CB1"/>
    <w:rsid w:val="00C36B97"/>
    <w:rsid w:val="00C377CF"/>
    <w:rsid w:val="00C424B8"/>
    <w:rsid w:val="00C43AFD"/>
    <w:rsid w:val="00C45F83"/>
    <w:rsid w:val="00C46517"/>
    <w:rsid w:val="00C4773E"/>
    <w:rsid w:val="00C50645"/>
    <w:rsid w:val="00C521D6"/>
    <w:rsid w:val="00C550F5"/>
    <w:rsid w:val="00C560E5"/>
    <w:rsid w:val="00C57387"/>
    <w:rsid w:val="00C6037C"/>
    <w:rsid w:val="00C64720"/>
    <w:rsid w:val="00C64839"/>
    <w:rsid w:val="00C64880"/>
    <w:rsid w:val="00C723FF"/>
    <w:rsid w:val="00C72D7D"/>
    <w:rsid w:val="00C75337"/>
    <w:rsid w:val="00C769A3"/>
    <w:rsid w:val="00C802A1"/>
    <w:rsid w:val="00C80ECE"/>
    <w:rsid w:val="00C82B8A"/>
    <w:rsid w:val="00C833AD"/>
    <w:rsid w:val="00C8431D"/>
    <w:rsid w:val="00C84867"/>
    <w:rsid w:val="00C864B1"/>
    <w:rsid w:val="00C87A35"/>
    <w:rsid w:val="00C90869"/>
    <w:rsid w:val="00C94F35"/>
    <w:rsid w:val="00C9555D"/>
    <w:rsid w:val="00CA1A30"/>
    <w:rsid w:val="00CA6900"/>
    <w:rsid w:val="00CB0359"/>
    <w:rsid w:val="00CB0A87"/>
    <w:rsid w:val="00CB1210"/>
    <w:rsid w:val="00CB1FCB"/>
    <w:rsid w:val="00CB349A"/>
    <w:rsid w:val="00CB4004"/>
    <w:rsid w:val="00CB4950"/>
    <w:rsid w:val="00CB49CA"/>
    <w:rsid w:val="00CB7A4F"/>
    <w:rsid w:val="00CC0A1E"/>
    <w:rsid w:val="00CC11B7"/>
    <w:rsid w:val="00CC1C1C"/>
    <w:rsid w:val="00CC3B30"/>
    <w:rsid w:val="00CC5F0C"/>
    <w:rsid w:val="00CC6572"/>
    <w:rsid w:val="00CC7A33"/>
    <w:rsid w:val="00CD0770"/>
    <w:rsid w:val="00CD17D3"/>
    <w:rsid w:val="00CD6BB7"/>
    <w:rsid w:val="00CD7393"/>
    <w:rsid w:val="00CE11CD"/>
    <w:rsid w:val="00CE23ED"/>
    <w:rsid w:val="00CE2F7F"/>
    <w:rsid w:val="00CE45CE"/>
    <w:rsid w:val="00CE5B1A"/>
    <w:rsid w:val="00CE6EEB"/>
    <w:rsid w:val="00CF04F4"/>
    <w:rsid w:val="00CF0894"/>
    <w:rsid w:val="00CF0895"/>
    <w:rsid w:val="00CF57D3"/>
    <w:rsid w:val="00CF5C73"/>
    <w:rsid w:val="00CF65B7"/>
    <w:rsid w:val="00CF71E9"/>
    <w:rsid w:val="00CF7AE1"/>
    <w:rsid w:val="00D0184C"/>
    <w:rsid w:val="00D027C2"/>
    <w:rsid w:val="00D04160"/>
    <w:rsid w:val="00D05762"/>
    <w:rsid w:val="00D05FE1"/>
    <w:rsid w:val="00D069F9"/>
    <w:rsid w:val="00D07A5E"/>
    <w:rsid w:val="00D07DC5"/>
    <w:rsid w:val="00D10AD0"/>
    <w:rsid w:val="00D1101E"/>
    <w:rsid w:val="00D11BDC"/>
    <w:rsid w:val="00D120D2"/>
    <w:rsid w:val="00D124AA"/>
    <w:rsid w:val="00D13153"/>
    <w:rsid w:val="00D13397"/>
    <w:rsid w:val="00D20888"/>
    <w:rsid w:val="00D20A89"/>
    <w:rsid w:val="00D21D4A"/>
    <w:rsid w:val="00D2515A"/>
    <w:rsid w:val="00D32BFF"/>
    <w:rsid w:val="00D33F72"/>
    <w:rsid w:val="00D36B75"/>
    <w:rsid w:val="00D42955"/>
    <w:rsid w:val="00D44319"/>
    <w:rsid w:val="00D476A6"/>
    <w:rsid w:val="00D51086"/>
    <w:rsid w:val="00D526AE"/>
    <w:rsid w:val="00D52FC5"/>
    <w:rsid w:val="00D53525"/>
    <w:rsid w:val="00D536D0"/>
    <w:rsid w:val="00D5433E"/>
    <w:rsid w:val="00D568A5"/>
    <w:rsid w:val="00D612F7"/>
    <w:rsid w:val="00D62E46"/>
    <w:rsid w:val="00D62F17"/>
    <w:rsid w:val="00D63931"/>
    <w:rsid w:val="00D654C4"/>
    <w:rsid w:val="00D666BB"/>
    <w:rsid w:val="00D72739"/>
    <w:rsid w:val="00D739AE"/>
    <w:rsid w:val="00D74EE1"/>
    <w:rsid w:val="00D7527C"/>
    <w:rsid w:val="00D76409"/>
    <w:rsid w:val="00D7665E"/>
    <w:rsid w:val="00D842D3"/>
    <w:rsid w:val="00D855F8"/>
    <w:rsid w:val="00D903C1"/>
    <w:rsid w:val="00D9158B"/>
    <w:rsid w:val="00D91CB1"/>
    <w:rsid w:val="00D9552D"/>
    <w:rsid w:val="00D96B08"/>
    <w:rsid w:val="00DA0DAD"/>
    <w:rsid w:val="00DA475B"/>
    <w:rsid w:val="00DA4877"/>
    <w:rsid w:val="00DA7FCA"/>
    <w:rsid w:val="00DB02BC"/>
    <w:rsid w:val="00DB0E95"/>
    <w:rsid w:val="00DB21C0"/>
    <w:rsid w:val="00DB398A"/>
    <w:rsid w:val="00DB4DA4"/>
    <w:rsid w:val="00DB697F"/>
    <w:rsid w:val="00DC0D0A"/>
    <w:rsid w:val="00DC172C"/>
    <w:rsid w:val="00DC18FA"/>
    <w:rsid w:val="00DC4952"/>
    <w:rsid w:val="00DC4F25"/>
    <w:rsid w:val="00DC67D2"/>
    <w:rsid w:val="00DC7CB4"/>
    <w:rsid w:val="00DD0BAA"/>
    <w:rsid w:val="00DD0FA0"/>
    <w:rsid w:val="00DD3A8B"/>
    <w:rsid w:val="00DD409B"/>
    <w:rsid w:val="00DD5A28"/>
    <w:rsid w:val="00DD5FEA"/>
    <w:rsid w:val="00DD7901"/>
    <w:rsid w:val="00DD7B09"/>
    <w:rsid w:val="00DE039A"/>
    <w:rsid w:val="00DE7C3D"/>
    <w:rsid w:val="00DF089C"/>
    <w:rsid w:val="00DF18E7"/>
    <w:rsid w:val="00DF45A9"/>
    <w:rsid w:val="00DF568E"/>
    <w:rsid w:val="00DF6D42"/>
    <w:rsid w:val="00E007A6"/>
    <w:rsid w:val="00E00D58"/>
    <w:rsid w:val="00E012B0"/>
    <w:rsid w:val="00E01D5F"/>
    <w:rsid w:val="00E033FC"/>
    <w:rsid w:val="00E045C7"/>
    <w:rsid w:val="00E05796"/>
    <w:rsid w:val="00E05AB1"/>
    <w:rsid w:val="00E063E7"/>
    <w:rsid w:val="00E06818"/>
    <w:rsid w:val="00E11952"/>
    <w:rsid w:val="00E133DB"/>
    <w:rsid w:val="00E13763"/>
    <w:rsid w:val="00E2070A"/>
    <w:rsid w:val="00E21B46"/>
    <w:rsid w:val="00E245B9"/>
    <w:rsid w:val="00E25C68"/>
    <w:rsid w:val="00E27EB0"/>
    <w:rsid w:val="00E30AF4"/>
    <w:rsid w:val="00E361D3"/>
    <w:rsid w:val="00E372E8"/>
    <w:rsid w:val="00E42081"/>
    <w:rsid w:val="00E42765"/>
    <w:rsid w:val="00E42D9A"/>
    <w:rsid w:val="00E437C9"/>
    <w:rsid w:val="00E4447C"/>
    <w:rsid w:val="00E44713"/>
    <w:rsid w:val="00E46DF2"/>
    <w:rsid w:val="00E47C21"/>
    <w:rsid w:val="00E5011B"/>
    <w:rsid w:val="00E51D02"/>
    <w:rsid w:val="00E51ED5"/>
    <w:rsid w:val="00E52FF8"/>
    <w:rsid w:val="00E5463E"/>
    <w:rsid w:val="00E549D9"/>
    <w:rsid w:val="00E57108"/>
    <w:rsid w:val="00E600B8"/>
    <w:rsid w:val="00E60198"/>
    <w:rsid w:val="00E65696"/>
    <w:rsid w:val="00E66A7B"/>
    <w:rsid w:val="00E6759A"/>
    <w:rsid w:val="00E6774F"/>
    <w:rsid w:val="00E70280"/>
    <w:rsid w:val="00E70771"/>
    <w:rsid w:val="00E70E61"/>
    <w:rsid w:val="00E756DB"/>
    <w:rsid w:val="00E76A96"/>
    <w:rsid w:val="00E7752E"/>
    <w:rsid w:val="00E7757D"/>
    <w:rsid w:val="00E779CA"/>
    <w:rsid w:val="00E80471"/>
    <w:rsid w:val="00E82F9A"/>
    <w:rsid w:val="00E839B5"/>
    <w:rsid w:val="00E84841"/>
    <w:rsid w:val="00E875B2"/>
    <w:rsid w:val="00E912AA"/>
    <w:rsid w:val="00E91A52"/>
    <w:rsid w:val="00E96CEE"/>
    <w:rsid w:val="00EA1147"/>
    <w:rsid w:val="00EA131E"/>
    <w:rsid w:val="00EA3527"/>
    <w:rsid w:val="00EA4139"/>
    <w:rsid w:val="00EA4795"/>
    <w:rsid w:val="00EB0367"/>
    <w:rsid w:val="00EB055D"/>
    <w:rsid w:val="00EB0E61"/>
    <w:rsid w:val="00EB3576"/>
    <w:rsid w:val="00EB359C"/>
    <w:rsid w:val="00EB41F5"/>
    <w:rsid w:val="00EB4AFE"/>
    <w:rsid w:val="00EB55F8"/>
    <w:rsid w:val="00EC194E"/>
    <w:rsid w:val="00EC1C79"/>
    <w:rsid w:val="00EC65CA"/>
    <w:rsid w:val="00EC6FD3"/>
    <w:rsid w:val="00ED2905"/>
    <w:rsid w:val="00ED2A33"/>
    <w:rsid w:val="00ED2E8F"/>
    <w:rsid w:val="00ED5FDE"/>
    <w:rsid w:val="00EE0531"/>
    <w:rsid w:val="00EE2EFF"/>
    <w:rsid w:val="00EE4E43"/>
    <w:rsid w:val="00EE65D8"/>
    <w:rsid w:val="00EF06BD"/>
    <w:rsid w:val="00EF24C1"/>
    <w:rsid w:val="00EF3510"/>
    <w:rsid w:val="00EF57A4"/>
    <w:rsid w:val="00EF74B3"/>
    <w:rsid w:val="00F000E9"/>
    <w:rsid w:val="00F0079F"/>
    <w:rsid w:val="00F028D0"/>
    <w:rsid w:val="00F030E0"/>
    <w:rsid w:val="00F05603"/>
    <w:rsid w:val="00F0603B"/>
    <w:rsid w:val="00F0729D"/>
    <w:rsid w:val="00F07ACF"/>
    <w:rsid w:val="00F104D4"/>
    <w:rsid w:val="00F136D5"/>
    <w:rsid w:val="00F16348"/>
    <w:rsid w:val="00F1635A"/>
    <w:rsid w:val="00F202C3"/>
    <w:rsid w:val="00F25A70"/>
    <w:rsid w:val="00F2639F"/>
    <w:rsid w:val="00F31210"/>
    <w:rsid w:val="00F319D0"/>
    <w:rsid w:val="00F33703"/>
    <w:rsid w:val="00F33732"/>
    <w:rsid w:val="00F358A4"/>
    <w:rsid w:val="00F35DD3"/>
    <w:rsid w:val="00F36863"/>
    <w:rsid w:val="00F37C55"/>
    <w:rsid w:val="00F40374"/>
    <w:rsid w:val="00F40DA6"/>
    <w:rsid w:val="00F42FC6"/>
    <w:rsid w:val="00F44539"/>
    <w:rsid w:val="00F44C1B"/>
    <w:rsid w:val="00F45FF2"/>
    <w:rsid w:val="00F4623B"/>
    <w:rsid w:val="00F47938"/>
    <w:rsid w:val="00F51678"/>
    <w:rsid w:val="00F521FC"/>
    <w:rsid w:val="00F54890"/>
    <w:rsid w:val="00F54FA4"/>
    <w:rsid w:val="00F61BD7"/>
    <w:rsid w:val="00F65E77"/>
    <w:rsid w:val="00F66599"/>
    <w:rsid w:val="00F66B7D"/>
    <w:rsid w:val="00F67D07"/>
    <w:rsid w:val="00F7017E"/>
    <w:rsid w:val="00F747A3"/>
    <w:rsid w:val="00F74FDA"/>
    <w:rsid w:val="00F77D89"/>
    <w:rsid w:val="00F81F1F"/>
    <w:rsid w:val="00F823CE"/>
    <w:rsid w:val="00F829A5"/>
    <w:rsid w:val="00F82B6B"/>
    <w:rsid w:val="00F82DCE"/>
    <w:rsid w:val="00F85171"/>
    <w:rsid w:val="00F87503"/>
    <w:rsid w:val="00F902E7"/>
    <w:rsid w:val="00F90513"/>
    <w:rsid w:val="00F91AC7"/>
    <w:rsid w:val="00F91D66"/>
    <w:rsid w:val="00F924D8"/>
    <w:rsid w:val="00F92721"/>
    <w:rsid w:val="00F92AF9"/>
    <w:rsid w:val="00F93248"/>
    <w:rsid w:val="00F94181"/>
    <w:rsid w:val="00F944C7"/>
    <w:rsid w:val="00FA0738"/>
    <w:rsid w:val="00FA0E49"/>
    <w:rsid w:val="00FA2036"/>
    <w:rsid w:val="00FA3B85"/>
    <w:rsid w:val="00FA3E1C"/>
    <w:rsid w:val="00FA4124"/>
    <w:rsid w:val="00FA54EF"/>
    <w:rsid w:val="00FA6631"/>
    <w:rsid w:val="00FA6AF8"/>
    <w:rsid w:val="00FA72AC"/>
    <w:rsid w:val="00FA759E"/>
    <w:rsid w:val="00FB089F"/>
    <w:rsid w:val="00FB1292"/>
    <w:rsid w:val="00FB14A6"/>
    <w:rsid w:val="00FB237F"/>
    <w:rsid w:val="00FB52AC"/>
    <w:rsid w:val="00FC00E1"/>
    <w:rsid w:val="00FC03BA"/>
    <w:rsid w:val="00FC0852"/>
    <w:rsid w:val="00FC123D"/>
    <w:rsid w:val="00FC2914"/>
    <w:rsid w:val="00FC4618"/>
    <w:rsid w:val="00FC62FA"/>
    <w:rsid w:val="00FD5E1F"/>
    <w:rsid w:val="00FD6905"/>
    <w:rsid w:val="00FD736B"/>
    <w:rsid w:val="00FE2944"/>
    <w:rsid w:val="00FE2B47"/>
    <w:rsid w:val="00FE2CCF"/>
    <w:rsid w:val="00FE65CF"/>
    <w:rsid w:val="00FE6F15"/>
    <w:rsid w:val="00FF1F81"/>
    <w:rsid w:val="00FF2863"/>
    <w:rsid w:val="00FF2922"/>
    <w:rsid w:val="00FF384A"/>
    <w:rsid w:val="00FF3D0E"/>
    <w:rsid w:val="00FF4503"/>
    <w:rsid w:val="00FF4B34"/>
    <w:rsid w:val="00FF4D74"/>
    <w:rsid w:val="00FF63FD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B7E006"/>
  <w15:chartTrackingRefBased/>
  <w15:docId w15:val="{A3DDEADA-EC02-482F-86B1-CE19B54A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0D0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EstimateHead">
    <w:name w:val="Estimate Head"/>
    <w:basedOn w:val="Normal"/>
    <w:next w:val="Normal"/>
    <w:link w:val="EstimateHeadChar"/>
    <w:pPr>
      <w:jc w:val="center"/>
    </w:pPr>
    <w:rPr>
      <w:b/>
      <w:i/>
      <w:sz w:val="24"/>
    </w:rPr>
  </w:style>
  <w:style w:type="paragraph" w:styleId="TOC1">
    <w:name w:val="toc 1"/>
    <w:basedOn w:val="Normal"/>
    <w:next w:val="Normal"/>
    <w:semiHidden/>
    <w:pPr>
      <w:tabs>
        <w:tab w:val="right" w:leader="dot" w:pos="15394"/>
      </w:tabs>
    </w:pPr>
  </w:style>
  <w:style w:type="table" w:styleId="TableElegant">
    <w:name w:val="Table Elegant"/>
    <w:basedOn w:val="TableNormal"/>
    <w:rsid w:val="00B76F3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9158B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76F3A"/>
    <w:rPr>
      <w:color w:val="0000FF"/>
      <w:u w:val="single"/>
    </w:rPr>
  </w:style>
  <w:style w:type="character" w:customStyle="1" w:styleId="EstimateHeadChar">
    <w:name w:val="Estimate Head Char"/>
    <w:link w:val="EstimateHead"/>
    <w:rsid w:val="003463E0"/>
    <w:rPr>
      <w:b/>
      <w:i/>
      <w:sz w:val="24"/>
      <w:lang w:val="en-GB" w:eastAsia="en-GB" w:bidi="ar-SA"/>
    </w:rPr>
  </w:style>
  <w:style w:type="character" w:styleId="FollowedHyperlink">
    <w:name w:val="FollowedHyperlink"/>
    <w:rsid w:val="003A6374"/>
    <w:rPr>
      <w:color w:val="606420"/>
      <w:u w:val="single"/>
    </w:rPr>
  </w:style>
  <w:style w:type="character" w:customStyle="1" w:styleId="JobPacks10pt">
    <w:name w:val="Job Packs 10pt"/>
    <w:rsid w:val="00E60198"/>
    <w:rPr>
      <w:rFonts w:ascii="Arial" w:hAnsi="Arial" w:cs="Arial"/>
      <w:b/>
      <w:caps/>
      <w:sz w:val="20"/>
    </w:rPr>
  </w:style>
  <w:style w:type="character" w:customStyle="1" w:styleId="JOBPACK12PT">
    <w:name w:val="JOB PACK 12PT"/>
    <w:rsid w:val="00E60198"/>
    <w:rPr>
      <w:rFonts w:ascii="Arial" w:hAnsi="Arial" w:cs="Arial"/>
      <w:b/>
      <w:sz w:val="24"/>
      <w:szCs w:val="24"/>
    </w:rPr>
  </w:style>
  <w:style w:type="paragraph" w:styleId="ListParagraph">
    <w:name w:val="List Paragraph"/>
    <w:basedOn w:val="Normal"/>
    <w:qFormat/>
    <w:rsid w:val="0086052A"/>
    <w:pPr>
      <w:spacing w:after="200" w:line="276" w:lineRule="auto"/>
      <w:ind w:left="720"/>
      <w:contextualSpacing/>
    </w:pPr>
    <w:rPr>
      <w:rFonts w:ascii="Calibri" w:hAnsi="Calibri"/>
      <w:noProof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D666B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1E2676"/>
    <w:rPr>
      <w:rFonts w:ascii="Arial" w:hAnsi="Arial"/>
    </w:rPr>
  </w:style>
  <w:style w:type="character" w:customStyle="1" w:styleId="FooterChar">
    <w:name w:val="Footer Char"/>
    <w:link w:val="Footer"/>
    <w:uiPriority w:val="99"/>
    <w:rsid w:val="001E267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PP\BUILD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242584ab-b7b4-45ad-9c64-f936d5cb8ab7" ContentTypeId="0x0101005EEE68971716474CABDF87371185FDEC00EC6EA5ED20A94112869E9D0DC08914F4" PreviousValue="false"/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T_x0020_Document_x0020_Owner xmlns="e0e35bac-e255-4a69-af54-5f01336af94f">
      <UserInfo>
        <DisplayName/>
        <AccountId xsi:nil="true"/>
        <AccountType/>
      </UserInfo>
    </BT_x0020_Document_x0020_Owner>
    <BT_x0020_Data_x0020_Classification xmlns="e0e35bac-e255-4a69-af54-5f01336af94f">In Confidence</BT_x0020_Data_x0020_Classification>
    <TaxCatchAll xmlns="e0e35bac-e255-4a69-af54-5f01336af94f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T Default Item" ma:contentTypeID="0x0101005EEE68971716474CABDF87371185FDEC00EC6EA5ED20A94112869E9D0DC08914F40029B67121CDC0194A8C157CC35314DE91" ma:contentTypeVersion="12" ma:contentTypeDescription="Default item with a two year maximum retention period." ma:contentTypeScope="" ma:versionID="e13c452148b1dc49112a89966be25573">
  <xsd:schema xmlns:xsd="http://www.w3.org/2001/XMLSchema" xmlns:xs="http://www.w3.org/2001/XMLSchema" xmlns:p="http://schemas.microsoft.com/office/2006/metadata/properties" xmlns:ns2="e0e35bac-e255-4a69-af54-5f01336af94f" targetNamespace="http://schemas.microsoft.com/office/2006/metadata/properties" ma:root="true" ma:fieldsID="6f81241a23ca62c5401b9cb423e55090" ns2:_="">
    <xsd:import namespace="e0e35bac-e255-4a69-af54-5f01336af9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BT_x0020_Document_x0020_Owner" minOccurs="0"/>
                <xsd:element ref="ns2:BT_x0020_Data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5bac-e255-4a69-af54-5f01336af9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48dc0f07-4108-49f2-9a5b-1db25c9fee92}" ma:internalName="TaxCatchAll" ma:showField="CatchAllData" ma:web="b89ba3c9-1463-492c-889e-b433c3d56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48dc0f07-4108-49f2-9a5b-1db25c9fee92}" ma:internalName="TaxCatchAllLabel" ma:readOnly="true" ma:showField="CatchAllDataLabel" ma:web="b89ba3c9-1463-492c-889e-b433c3d56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T_x0020_Document_x0020_Owner" ma:index="13" nillable="true" ma:displayName="BT Content Owner" ma:list="UserInfo" ma:SharePointGroup="0" ma:internalName="BT_x0020_Document_x0020_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T_x0020_Data_x0020_Classification" ma:index="14" nillable="true" ma:displayName="BT Data Classification" ma:default="In Confidence" ma:description="TEST - To understand more about BT Data Classifications: https://office.bt.com/sites/BTFixIt/Lists/How%20To%20Articles/DispForm_Cust.aspx?ID=1937&#10;&#10;Please note that data classified as IN STRICTEST CONFIDENCE must be encrypted before it is uploaded to office.bt.com.&#10;&#10;To understand how to easily encrypt IN STRICTEST CONFIDENCE information: https://office.bt.com/sites/BTFixIt/SitePages/view.aspx?article=11561" ma:format="Dropdown" ma:internalName="BT_x0020_Data_x0020_Classification">
      <xsd:simpleType>
        <xsd:restriction base="dms:Choice">
          <xsd:enumeration value="Public"/>
          <xsd:enumeration value="BT Internal"/>
          <xsd:enumeration value="In Confidence"/>
          <xsd:enumeration value="In Strictest Confide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401DC9-0C46-47E0-AB37-5CB3CE1A8A9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656CBBF-D4D4-42B5-9E5F-B3C36C05020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A6EB8B4-3452-49E9-935A-FB73BA4D09D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28309D-B4A8-47A8-9213-3E5A7E7828FB}">
  <ds:schemaRefs>
    <ds:schemaRef ds:uri="http://schemas.microsoft.com/office/2006/metadata/properties"/>
    <ds:schemaRef ds:uri="http://schemas.microsoft.com/office/infopath/2007/PartnerControls"/>
    <ds:schemaRef ds:uri="e0e35bac-e255-4a69-af54-5f01336af94f"/>
  </ds:schemaRefs>
</ds:datastoreItem>
</file>

<file path=customXml/itemProps5.xml><?xml version="1.0" encoding="utf-8"?>
<ds:datastoreItem xmlns:ds="http://schemas.openxmlformats.org/officeDocument/2006/customXml" ds:itemID="{0DB84DF8-DA80-42DB-A688-38B579056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35bac-e255-4a69-af54-5f01336af9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CA360CC-9003-4674-9B46-344FAC7E70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BUILD1.dot</Template>
  <TotalTime>44</TotalTime>
  <Pages>1</Pages>
  <Words>6</Words>
  <Characters>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Civils Duct Box</vt:lpstr>
    </vt:vector>
  </TitlesOfParts>
  <Company>openreach a BT Group Company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Civils Duct Box</dc:title>
  <dc:subject>Ver 1.0</dc:subject>
  <dc:creator>Panni,P,Pinky,BQD8E C</dc:creator>
  <cp:keywords/>
  <dc:description>Exch: «EX»  Title: NGA MISC CIVILS  Pln: TECHNICAL SUPPORT TEAM (TST)  Tel: 0808 100 0439  OUC: **Error**  Prj: «PJID»  COW: -  Est: -  Pri: -  Start: -  Comp: -  Iss Date: -  Iss No: -</dc:description>
  <cp:lastModifiedBy>Ashish Mridha (BKA8E C)</cp:lastModifiedBy>
  <cp:revision>323</cp:revision>
  <cp:lastPrinted>1996-01-22T03:50:00Z</cp:lastPrinted>
  <dcterms:created xsi:type="dcterms:W3CDTF">2025-02-19T10:36:00Z</dcterms:created>
  <dcterms:modified xsi:type="dcterms:W3CDTF">2025-10-17T10:44:00Z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2023-09-22T11:03:11Z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f6607fc5-5863-4cb7-9c78-1ecd94052ff5</vt:lpwstr>
  </property>
  <property fmtid="{D5CDD505-2E9C-101B-9397-08002B2CF9AE}" pid="8" name="MSIP_Label_55818d02-8d25-4bb9-b27c-e4db64670887_ContentBits">
    <vt:lpwstr>0</vt:lpwstr>
  </property>
</Properties>
</file>