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C549C" w14:textId="0D348441" w:rsidR="001E68DE" w:rsidRDefault="005038F0" w:rsidP="00F2300E">
      <w:pPr>
        <w:tabs>
          <w:tab w:val="left" w:pos="6818"/>
        </w:tabs>
        <w:jc w:val="center"/>
        <w:rPr>
          <w:b/>
          <w:bCs/>
          <w:sz w:val="24"/>
        </w:rPr>
      </w:pPr>
      <w:r w:rsidRPr="005038F0">
        <w:rPr>
          <w:b/>
          <w:bCs/>
          <w:sz w:val="24"/>
        </w:rPr>
        <w:t>WP-1</w:t>
      </w:r>
    </w:p>
    <w:p w14:paraId="68F75AA5" w14:textId="5315F624" w:rsidR="00F2300E" w:rsidRPr="005038F0" w:rsidRDefault="0037202C" w:rsidP="00F2300E">
      <w:pPr>
        <w:tabs>
          <w:tab w:val="left" w:pos="6818"/>
        </w:tabs>
        <w:jc w:val="center"/>
        <w:rPr>
          <w:b/>
          <w:bCs/>
          <w:sz w:val="24"/>
        </w:rPr>
      </w:pPr>
      <w:r w:rsidRPr="0037202C">
        <w:rPr>
          <w:b/>
          <w:bCs/>
          <w:noProof/>
          <w:sz w:val="24"/>
        </w:rPr>
        <w:drawing>
          <wp:inline distT="0" distB="0" distL="0" distR="0" wp14:anchorId="0C90A96F" wp14:editId="24C0BF73">
            <wp:extent cx="7344800" cy="4467849"/>
            <wp:effectExtent l="0" t="0" r="0" b="9525"/>
            <wp:docPr id="1611942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9422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44800" cy="446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300E" w:rsidRPr="005038F0" w:rsidSect="00913784">
      <w:headerReference w:type="default" r:id="rId14"/>
      <w:footerReference w:type="default" r:id="rId15"/>
      <w:type w:val="continuous"/>
      <w:pgSz w:w="16834" w:h="11909" w:orient="landscape" w:code="9"/>
      <w:pgMar w:top="720" w:right="720" w:bottom="576" w:left="72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1DE68" w14:textId="77777777" w:rsidR="00D74F72" w:rsidRDefault="00D74F72">
      <w:r>
        <w:separator/>
      </w:r>
    </w:p>
  </w:endnote>
  <w:endnote w:type="continuationSeparator" w:id="0">
    <w:p w14:paraId="7893C830" w14:textId="77777777" w:rsidR="00D74F72" w:rsidRDefault="00D74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19558" w14:textId="77777777" w:rsidR="001E2676" w:rsidRDefault="001E2676">
    <w:pPr>
      <w:pStyle w:val="Footer"/>
    </w:pPr>
  </w:p>
  <w:p w14:paraId="4DCB4050" w14:textId="77777777" w:rsidR="00831DAA" w:rsidRPr="00404458" w:rsidRDefault="00831DAA" w:rsidP="004044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A8E4F" w14:textId="77777777" w:rsidR="00D74F72" w:rsidRDefault="00D74F72">
      <w:r>
        <w:separator/>
      </w:r>
    </w:p>
  </w:footnote>
  <w:footnote w:type="continuationSeparator" w:id="0">
    <w:p w14:paraId="20AE6B69" w14:textId="77777777" w:rsidR="00D74F72" w:rsidRDefault="00D74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F3E4E" w14:textId="77777777" w:rsidR="001E2676" w:rsidRDefault="001E2676">
    <w:pPr>
      <w:pStyle w:val="Header"/>
    </w:pPr>
  </w:p>
  <w:p w14:paraId="6AD5FCFE" w14:textId="77777777" w:rsidR="00831DAA" w:rsidRPr="00932F6E" w:rsidRDefault="00831D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7C"/>
    <w:multiLevelType w:val="singleLevel"/>
    <w:tmpl w:val="7B4EE2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BDE47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6C219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43B871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2338A5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8C8A36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EC2CF8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BADABA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76E6F2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4B642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3322EE"/>
    <w:multiLevelType w:val="hybridMultilevel"/>
    <w:tmpl w:val="5DD060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A7301"/>
    <w:multiLevelType w:val="hybridMultilevel"/>
    <w:tmpl w:val="746486A2"/>
    <w:lvl w:ilvl="0" w:tplc="DDFA4AB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2007C"/>
    <w:multiLevelType w:val="hybridMultilevel"/>
    <w:tmpl w:val="4A18D054"/>
    <w:lvl w:ilvl="0" w:tplc="F510EA12">
      <w:start w:val="1"/>
      <w:numFmt w:val="decimal"/>
      <w:lvlText w:val="%1."/>
      <w:lvlJc w:val="left"/>
      <w:pPr>
        <w:ind w:left="615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05" w:hanging="360"/>
      </w:pPr>
    </w:lvl>
    <w:lvl w:ilvl="2" w:tplc="0809001B" w:tentative="1">
      <w:start w:val="1"/>
      <w:numFmt w:val="lowerRoman"/>
      <w:lvlText w:val="%3."/>
      <w:lvlJc w:val="right"/>
      <w:pPr>
        <w:ind w:left="2025" w:hanging="180"/>
      </w:pPr>
    </w:lvl>
    <w:lvl w:ilvl="3" w:tplc="0809000F" w:tentative="1">
      <w:start w:val="1"/>
      <w:numFmt w:val="decimal"/>
      <w:lvlText w:val="%4."/>
      <w:lvlJc w:val="left"/>
      <w:pPr>
        <w:ind w:left="2745" w:hanging="360"/>
      </w:pPr>
    </w:lvl>
    <w:lvl w:ilvl="4" w:tplc="08090019" w:tentative="1">
      <w:start w:val="1"/>
      <w:numFmt w:val="lowerLetter"/>
      <w:lvlText w:val="%5."/>
      <w:lvlJc w:val="left"/>
      <w:pPr>
        <w:ind w:left="3465" w:hanging="360"/>
      </w:pPr>
    </w:lvl>
    <w:lvl w:ilvl="5" w:tplc="0809001B" w:tentative="1">
      <w:start w:val="1"/>
      <w:numFmt w:val="lowerRoman"/>
      <w:lvlText w:val="%6."/>
      <w:lvlJc w:val="right"/>
      <w:pPr>
        <w:ind w:left="4185" w:hanging="180"/>
      </w:pPr>
    </w:lvl>
    <w:lvl w:ilvl="6" w:tplc="0809000F" w:tentative="1">
      <w:start w:val="1"/>
      <w:numFmt w:val="decimal"/>
      <w:lvlText w:val="%7."/>
      <w:lvlJc w:val="left"/>
      <w:pPr>
        <w:ind w:left="4905" w:hanging="360"/>
      </w:pPr>
    </w:lvl>
    <w:lvl w:ilvl="7" w:tplc="08090019" w:tentative="1">
      <w:start w:val="1"/>
      <w:numFmt w:val="lowerLetter"/>
      <w:lvlText w:val="%8."/>
      <w:lvlJc w:val="left"/>
      <w:pPr>
        <w:ind w:left="5625" w:hanging="360"/>
      </w:pPr>
    </w:lvl>
    <w:lvl w:ilvl="8" w:tplc="08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31D56954"/>
    <w:multiLevelType w:val="hybridMultilevel"/>
    <w:tmpl w:val="16D093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1">
    <w:nsid w:val="4F3C7C99"/>
    <w:multiLevelType w:val="hybridMultilevel"/>
    <w:tmpl w:val="B4D608F6"/>
    <w:lvl w:ilvl="0" w:tplc="33A0DA0C">
      <w:start w:val="1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50CF4F05"/>
    <w:multiLevelType w:val="hybridMultilevel"/>
    <w:tmpl w:val="671C16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5E1874"/>
    <w:multiLevelType w:val="hybridMultilevel"/>
    <w:tmpl w:val="77AEB7F2"/>
    <w:lvl w:ilvl="0" w:tplc="DDFA4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831C64"/>
    <w:multiLevelType w:val="hybridMultilevel"/>
    <w:tmpl w:val="803E4D98"/>
    <w:lvl w:ilvl="0" w:tplc="359E678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A14D8D"/>
    <w:multiLevelType w:val="hybridMultilevel"/>
    <w:tmpl w:val="DE8ADE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749BE"/>
    <w:multiLevelType w:val="hybridMultilevel"/>
    <w:tmpl w:val="77AEB7F2"/>
    <w:lvl w:ilvl="0" w:tplc="DDFA4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66009A2"/>
    <w:multiLevelType w:val="hybridMultilevel"/>
    <w:tmpl w:val="0DFAB0DA"/>
    <w:lvl w:ilvl="0" w:tplc="5F665A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91482A"/>
    <w:multiLevelType w:val="hybridMultilevel"/>
    <w:tmpl w:val="0DFAB0DA"/>
    <w:lvl w:ilvl="0" w:tplc="5F665A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035175">
    <w:abstractNumId w:val="9"/>
  </w:num>
  <w:num w:numId="2" w16cid:durableId="1238369323">
    <w:abstractNumId w:val="7"/>
  </w:num>
  <w:num w:numId="3" w16cid:durableId="58327086">
    <w:abstractNumId w:val="6"/>
  </w:num>
  <w:num w:numId="4" w16cid:durableId="534543332">
    <w:abstractNumId w:val="5"/>
  </w:num>
  <w:num w:numId="5" w16cid:durableId="1038242554">
    <w:abstractNumId w:val="4"/>
  </w:num>
  <w:num w:numId="6" w16cid:durableId="384911715">
    <w:abstractNumId w:val="8"/>
  </w:num>
  <w:num w:numId="7" w16cid:durableId="245309298">
    <w:abstractNumId w:val="3"/>
  </w:num>
  <w:num w:numId="8" w16cid:durableId="108353577">
    <w:abstractNumId w:val="2"/>
  </w:num>
  <w:num w:numId="9" w16cid:durableId="1840389030">
    <w:abstractNumId w:val="1"/>
  </w:num>
  <w:num w:numId="10" w16cid:durableId="1820657640">
    <w:abstractNumId w:val="0"/>
  </w:num>
  <w:num w:numId="11" w16cid:durableId="1986082239">
    <w:abstractNumId w:val="14"/>
  </w:num>
  <w:num w:numId="12" w16cid:durableId="778178657">
    <w:abstractNumId w:val="15"/>
  </w:num>
  <w:num w:numId="13" w16cid:durableId="430518642">
    <w:abstractNumId w:val="12"/>
  </w:num>
  <w:num w:numId="14" w16cid:durableId="727150070">
    <w:abstractNumId w:val="18"/>
  </w:num>
  <w:num w:numId="15" w16cid:durableId="1335064687">
    <w:abstractNumId w:val="10"/>
  </w:num>
  <w:num w:numId="16" w16cid:durableId="412240191">
    <w:abstractNumId w:val="11"/>
  </w:num>
  <w:num w:numId="17" w16cid:durableId="904876444">
    <w:abstractNumId w:val="13"/>
  </w:num>
  <w:num w:numId="18" w16cid:durableId="49311656">
    <w:abstractNumId w:val="19"/>
  </w:num>
  <w:num w:numId="19" w16cid:durableId="1252161689">
    <w:abstractNumId w:val="17"/>
  </w:num>
  <w:num w:numId="20" w16cid:durableId="1780564978">
    <w:abstractNumId w:val="16"/>
  </w:num>
  <w:num w:numId="21" w16cid:durableId="1552500797">
    <w:abstractNumId w:val="21"/>
  </w:num>
  <w:num w:numId="22" w16cid:durableId="196677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8B1"/>
    <w:rsid w:val="000013C4"/>
    <w:rsid w:val="00003996"/>
    <w:rsid w:val="00005079"/>
    <w:rsid w:val="00005744"/>
    <w:rsid w:val="00005EE3"/>
    <w:rsid w:val="00014A88"/>
    <w:rsid w:val="00014CAA"/>
    <w:rsid w:val="000155A0"/>
    <w:rsid w:val="00016AD0"/>
    <w:rsid w:val="00017330"/>
    <w:rsid w:val="00024979"/>
    <w:rsid w:val="00024CB6"/>
    <w:rsid w:val="0002587B"/>
    <w:rsid w:val="000267BF"/>
    <w:rsid w:val="00026A1A"/>
    <w:rsid w:val="00026DE3"/>
    <w:rsid w:val="00027A65"/>
    <w:rsid w:val="00030301"/>
    <w:rsid w:val="00032777"/>
    <w:rsid w:val="000350AC"/>
    <w:rsid w:val="00035349"/>
    <w:rsid w:val="000353E8"/>
    <w:rsid w:val="00037E51"/>
    <w:rsid w:val="000405B2"/>
    <w:rsid w:val="00043890"/>
    <w:rsid w:val="00043918"/>
    <w:rsid w:val="000479FE"/>
    <w:rsid w:val="0005326C"/>
    <w:rsid w:val="0005709F"/>
    <w:rsid w:val="00057705"/>
    <w:rsid w:val="00061119"/>
    <w:rsid w:val="00061C99"/>
    <w:rsid w:val="000634F1"/>
    <w:rsid w:val="00064267"/>
    <w:rsid w:val="00065CFF"/>
    <w:rsid w:val="00072BF3"/>
    <w:rsid w:val="00073411"/>
    <w:rsid w:val="000759F2"/>
    <w:rsid w:val="000760DC"/>
    <w:rsid w:val="000767CC"/>
    <w:rsid w:val="00080683"/>
    <w:rsid w:val="0008176B"/>
    <w:rsid w:val="00082958"/>
    <w:rsid w:val="00082DB8"/>
    <w:rsid w:val="00087254"/>
    <w:rsid w:val="00093FD5"/>
    <w:rsid w:val="0009622B"/>
    <w:rsid w:val="00097921"/>
    <w:rsid w:val="000A0425"/>
    <w:rsid w:val="000A0A52"/>
    <w:rsid w:val="000A5D7F"/>
    <w:rsid w:val="000A6062"/>
    <w:rsid w:val="000A674F"/>
    <w:rsid w:val="000B59D4"/>
    <w:rsid w:val="000B5C66"/>
    <w:rsid w:val="000B6A53"/>
    <w:rsid w:val="000C38FB"/>
    <w:rsid w:val="000C6610"/>
    <w:rsid w:val="000C71B9"/>
    <w:rsid w:val="000D04CF"/>
    <w:rsid w:val="000D3FCF"/>
    <w:rsid w:val="000D4605"/>
    <w:rsid w:val="000D51CB"/>
    <w:rsid w:val="000E087E"/>
    <w:rsid w:val="000E702C"/>
    <w:rsid w:val="000E7E10"/>
    <w:rsid w:val="000F1049"/>
    <w:rsid w:val="000F1E02"/>
    <w:rsid w:val="000F3615"/>
    <w:rsid w:val="000F3FDE"/>
    <w:rsid w:val="000F6771"/>
    <w:rsid w:val="000F6FBE"/>
    <w:rsid w:val="00102348"/>
    <w:rsid w:val="00102693"/>
    <w:rsid w:val="0010295B"/>
    <w:rsid w:val="00103AFA"/>
    <w:rsid w:val="00105CB9"/>
    <w:rsid w:val="001066F0"/>
    <w:rsid w:val="00107AD3"/>
    <w:rsid w:val="001115C7"/>
    <w:rsid w:val="00113BF1"/>
    <w:rsid w:val="0011656B"/>
    <w:rsid w:val="0012096A"/>
    <w:rsid w:val="001215FE"/>
    <w:rsid w:val="001241C6"/>
    <w:rsid w:val="00125E2C"/>
    <w:rsid w:val="00125EF9"/>
    <w:rsid w:val="00126176"/>
    <w:rsid w:val="001352D9"/>
    <w:rsid w:val="0013739C"/>
    <w:rsid w:val="00141D8F"/>
    <w:rsid w:val="00147D96"/>
    <w:rsid w:val="0015379A"/>
    <w:rsid w:val="001543CF"/>
    <w:rsid w:val="0015671F"/>
    <w:rsid w:val="00156F33"/>
    <w:rsid w:val="001578B4"/>
    <w:rsid w:val="001618FC"/>
    <w:rsid w:val="00161E65"/>
    <w:rsid w:val="00161EFF"/>
    <w:rsid w:val="00163531"/>
    <w:rsid w:val="00165744"/>
    <w:rsid w:val="00171156"/>
    <w:rsid w:val="00172479"/>
    <w:rsid w:val="00174A30"/>
    <w:rsid w:val="00174FAA"/>
    <w:rsid w:val="00176883"/>
    <w:rsid w:val="00176F45"/>
    <w:rsid w:val="0018272C"/>
    <w:rsid w:val="001837A6"/>
    <w:rsid w:val="0018433D"/>
    <w:rsid w:val="001843A4"/>
    <w:rsid w:val="0018525C"/>
    <w:rsid w:val="00186928"/>
    <w:rsid w:val="00186D33"/>
    <w:rsid w:val="00190047"/>
    <w:rsid w:val="00191AB3"/>
    <w:rsid w:val="00191B78"/>
    <w:rsid w:val="00192348"/>
    <w:rsid w:val="0019271D"/>
    <w:rsid w:val="00192963"/>
    <w:rsid w:val="001941A9"/>
    <w:rsid w:val="001944F1"/>
    <w:rsid w:val="00195821"/>
    <w:rsid w:val="001A0BDD"/>
    <w:rsid w:val="001A21EE"/>
    <w:rsid w:val="001A42F4"/>
    <w:rsid w:val="001A4D9A"/>
    <w:rsid w:val="001A5048"/>
    <w:rsid w:val="001A58A9"/>
    <w:rsid w:val="001A72F6"/>
    <w:rsid w:val="001B3A63"/>
    <w:rsid w:val="001B3E58"/>
    <w:rsid w:val="001B4816"/>
    <w:rsid w:val="001B48E6"/>
    <w:rsid w:val="001B64A0"/>
    <w:rsid w:val="001B6906"/>
    <w:rsid w:val="001C50D1"/>
    <w:rsid w:val="001C5DB6"/>
    <w:rsid w:val="001C675A"/>
    <w:rsid w:val="001C71EB"/>
    <w:rsid w:val="001D0EFB"/>
    <w:rsid w:val="001D397E"/>
    <w:rsid w:val="001D45D4"/>
    <w:rsid w:val="001D4D5B"/>
    <w:rsid w:val="001D55C1"/>
    <w:rsid w:val="001D640F"/>
    <w:rsid w:val="001E2524"/>
    <w:rsid w:val="001E2676"/>
    <w:rsid w:val="001E362B"/>
    <w:rsid w:val="001E5D3E"/>
    <w:rsid w:val="001E5FBC"/>
    <w:rsid w:val="001E65E9"/>
    <w:rsid w:val="001E68DE"/>
    <w:rsid w:val="001E707C"/>
    <w:rsid w:val="001F4493"/>
    <w:rsid w:val="001F5CB6"/>
    <w:rsid w:val="002004E5"/>
    <w:rsid w:val="0020177F"/>
    <w:rsid w:val="00203B8E"/>
    <w:rsid w:val="00205C5B"/>
    <w:rsid w:val="002113D7"/>
    <w:rsid w:val="00213ACD"/>
    <w:rsid w:val="002144E6"/>
    <w:rsid w:val="00215430"/>
    <w:rsid w:val="002158CD"/>
    <w:rsid w:val="002167A4"/>
    <w:rsid w:val="00222396"/>
    <w:rsid w:val="00222F35"/>
    <w:rsid w:val="00224C7E"/>
    <w:rsid w:val="002250D3"/>
    <w:rsid w:val="00227224"/>
    <w:rsid w:val="002276ED"/>
    <w:rsid w:val="00233079"/>
    <w:rsid w:val="00235BA8"/>
    <w:rsid w:val="00236C28"/>
    <w:rsid w:val="00237934"/>
    <w:rsid w:val="00237E6C"/>
    <w:rsid w:val="00240CEF"/>
    <w:rsid w:val="0024238D"/>
    <w:rsid w:val="00242DD3"/>
    <w:rsid w:val="00250700"/>
    <w:rsid w:val="00251707"/>
    <w:rsid w:val="00254B04"/>
    <w:rsid w:val="00257060"/>
    <w:rsid w:val="0026026E"/>
    <w:rsid w:val="00263F30"/>
    <w:rsid w:val="0026580A"/>
    <w:rsid w:val="00265A47"/>
    <w:rsid w:val="0027377E"/>
    <w:rsid w:val="00273EBF"/>
    <w:rsid w:val="00276132"/>
    <w:rsid w:val="00277B06"/>
    <w:rsid w:val="00277FE6"/>
    <w:rsid w:val="002801AF"/>
    <w:rsid w:val="00281347"/>
    <w:rsid w:val="00281E19"/>
    <w:rsid w:val="002854E3"/>
    <w:rsid w:val="00285580"/>
    <w:rsid w:val="00285860"/>
    <w:rsid w:val="002859DE"/>
    <w:rsid w:val="00285CA0"/>
    <w:rsid w:val="002865AB"/>
    <w:rsid w:val="00286C27"/>
    <w:rsid w:val="00287ABC"/>
    <w:rsid w:val="00287C82"/>
    <w:rsid w:val="00290CCA"/>
    <w:rsid w:val="002939F3"/>
    <w:rsid w:val="00294D63"/>
    <w:rsid w:val="00294FBE"/>
    <w:rsid w:val="0029592A"/>
    <w:rsid w:val="002964A4"/>
    <w:rsid w:val="002A2A0D"/>
    <w:rsid w:val="002A4121"/>
    <w:rsid w:val="002A48D9"/>
    <w:rsid w:val="002A4CCA"/>
    <w:rsid w:val="002A5B37"/>
    <w:rsid w:val="002A66E2"/>
    <w:rsid w:val="002A7222"/>
    <w:rsid w:val="002A7F08"/>
    <w:rsid w:val="002B00FD"/>
    <w:rsid w:val="002B2B4D"/>
    <w:rsid w:val="002B4C72"/>
    <w:rsid w:val="002B4D83"/>
    <w:rsid w:val="002C12C6"/>
    <w:rsid w:val="002C2956"/>
    <w:rsid w:val="002C2B73"/>
    <w:rsid w:val="002C2BB7"/>
    <w:rsid w:val="002C3265"/>
    <w:rsid w:val="002C4119"/>
    <w:rsid w:val="002C4587"/>
    <w:rsid w:val="002C5D54"/>
    <w:rsid w:val="002D0E77"/>
    <w:rsid w:val="002D2347"/>
    <w:rsid w:val="002D295B"/>
    <w:rsid w:val="002D34CA"/>
    <w:rsid w:val="002D37C3"/>
    <w:rsid w:val="002D5792"/>
    <w:rsid w:val="002D691B"/>
    <w:rsid w:val="002E313D"/>
    <w:rsid w:val="002E40EB"/>
    <w:rsid w:val="002E5FB0"/>
    <w:rsid w:val="002E7E56"/>
    <w:rsid w:val="002F0B44"/>
    <w:rsid w:val="002F25D4"/>
    <w:rsid w:val="002F3DFF"/>
    <w:rsid w:val="002F4ED9"/>
    <w:rsid w:val="002F6442"/>
    <w:rsid w:val="002F79BE"/>
    <w:rsid w:val="003006C3"/>
    <w:rsid w:val="00301D15"/>
    <w:rsid w:val="00303DF3"/>
    <w:rsid w:val="0030500A"/>
    <w:rsid w:val="0030522D"/>
    <w:rsid w:val="00306070"/>
    <w:rsid w:val="003111A8"/>
    <w:rsid w:val="003137C7"/>
    <w:rsid w:val="00313E3E"/>
    <w:rsid w:val="00315257"/>
    <w:rsid w:val="00315FAC"/>
    <w:rsid w:val="00316694"/>
    <w:rsid w:val="00317797"/>
    <w:rsid w:val="00320427"/>
    <w:rsid w:val="003216EF"/>
    <w:rsid w:val="0032241C"/>
    <w:rsid w:val="00322F16"/>
    <w:rsid w:val="00323D41"/>
    <w:rsid w:val="00326BC6"/>
    <w:rsid w:val="00327092"/>
    <w:rsid w:val="0032766C"/>
    <w:rsid w:val="00330AF5"/>
    <w:rsid w:val="00332226"/>
    <w:rsid w:val="00332F5C"/>
    <w:rsid w:val="003345F9"/>
    <w:rsid w:val="00336A45"/>
    <w:rsid w:val="00336A83"/>
    <w:rsid w:val="00340B2A"/>
    <w:rsid w:val="00341D28"/>
    <w:rsid w:val="003463E0"/>
    <w:rsid w:val="0034663F"/>
    <w:rsid w:val="003469FC"/>
    <w:rsid w:val="003479CE"/>
    <w:rsid w:val="00352173"/>
    <w:rsid w:val="00352BF5"/>
    <w:rsid w:val="00365F97"/>
    <w:rsid w:val="00366825"/>
    <w:rsid w:val="00367533"/>
    <w:rsid w:val="00371201"/>
    <w:rsid w:val="0037202C"/>
    <w:rsid w:val="00373474"/>
    <w:rsid w:val="00373A62"/>
    <w:rsid w:val="003740DB"/>
    <w:rsid w:val="00374292"/>
    <w:rsid w:val="003824F3"/>
    <w:rsid w:val="003832D2"/>
    <w:rsid w:val="00384189"/>
    <w:rsid w:val="00387662"/>
    <w:rsid w:val="00387B3E"/>
    <w:rsid w:val="003904B2"/>
    <w:rsid w:val="003906B2"/>
    <w:rsid w:val="0039247D"/>
    <w:rsid w:val="00392C8C"/>
    <w:rsid w:val="00392F00"/>
    <w:rsid w:val="003944D6"/>
    <w:rsid w:val="003963B5"/>
    <w:rsid w:val="00396E66"/>
    <w:rsid w:val="003973B7"/>
    <w:rsid w:val="003973F9"/>
    <w:rsid w:val="003A059D"/>
    <w:rsid w:val="003A1A42"/>
    <w:rsid w:val="003A2860"/>
    <w:rsid w:val="003A47F7"/>
    <w:rsid w:val="003A6374"/>
    <w:rsid w:val="003A6608"/>
    <w:rsid w:val="003A6786"/>
    <w:rsid w:val="003A68AD"/>
    <w:rsid w:val="003A7BEB"/>
    <w:rsid w:val="003B09DB"/>
    <w:rsid w:val="003B1296"/>
    <w:rsid w:val="003B1FAC"/>
    <w:rsid w:val="003B3882"/>
    <w:rsid w:val="003B42F1"/>
    <w:rsid w:val="003B589A"/>
    <w:rsid w:val="003C055D"/>
    <w:rsid w:val="003C40A5"/>
    <w:rsid w:val="003C4D65"/>
    <w:rsid w:val="003D0808"/>
    <w:rsid w:val="003D1B0C"/>
    <w:rsid w:val="003D4719"/>
    <w:rsid w:val="003D4F8B"/>
    <w:rsid w:val="003D5EE8"/>
    <w:rsid w:val="003D6A47"/>
    <w:rsid w:val="003E2744"/>
    <w:rsid w:val="003E337A"/>
    <w:rsid w:val="003E3982"/>
    <w:rsid w:val="003E5441"/>
    <w:rsid w:val="003E5AEE"/>
    <w:rsid w:val="003E7594"/>
    <w:rsid w:val="003F06C2"/>
    <w:rsid w:val="003F3191"/>
    <w:rsid w:val="003F37FF"/>
    <w:rsid w:val="003F396F"/>
    <w:rsid w:val="003F4F39"/>
    <w:rsid w:val="003F7E6E"/>
    <w:rsid w:val="00402B2D"/>
    <w:rsid w:val="00404458"/>
    <w:rsid w:val="00404C16"/>
    <w:rsid w:val="00405872"/>
    <w:rsid w:val="00405957"/>
    <w:rsid w:val="00405E0D"/>
    <w:rsid w:val="00410B57"/>
    <w:rsid w:val="0041239E"/>
    <w:rsid w:val="00412A1C"/>
    <w:rsid w:val="00421293"/>
    <w:rsid w:val="004222B2"/>
    <w:rsid w:val="00424814"/>
    <w:rsid w:val="00432824"/>
    <w:rsid w:val="00432D16"/>
    <w:rsid w:val="00433338"/>
    <w:rsid w:val="00434779"/>
    <w:rsid w:val="00435F32"/>
    <w:rsid w:val="00436A48"/>
    <w:rsid w:val="004408C2"/>
    <w:rsid w:val="004418D4"/>
    <w:rsid w:val="00445EC6"/>
    <w:rsid w:val="00446F36"/>
    <w:rsid w:val="0045147B"/>
    <w:rsid w:val="0045683E"/>
    <w:rsid w:val="00457690"/>
    <w:rsid w:val="00460B2B"/>
    <w:rsid w:val="0046544D"/>
    <w:rsid w:val="00470839"/>
    <w:rsid w:val="00471F56"/>
    <w:rsid w:val="00474ACF"/>
    <w:rsid w:val="00474FEF"/>
    <w:rsid w:val="00480769"/>
    <w:rsid w:val="00482E57"/>
    <w:rsid w:val="004852A7"/>
    <w:rsid w:val="004862AE"/>
    <w:rsid w:val="00486B0A"/>
    <w:rsid w:val="00491711"/>
    <w:rsid w:val="0049273C"/>
    <w:rsid w:val="004936DD"/>
    <w:rsid w:val="00493FD0"/>
    <w:rsid w:val="00494E71"/>
    <w:rsid w:val="004955D1"/>
    <w:rsid w:val="004A084F"/>
    <w:rsid w:val="004A08B7"/>
    <w:rsid w:val="004A2C17"/>
    <w:rsid w:val="004A3AC2"/>
    <w:rsid w:val="004A5939"/>
    <w:rsid w:val="004A6EB0"/>
    <w:rsid w:val="004B576E"/>
    <w:rsid w:val="004B6E2A"/>
    <w:rsid w:val="004B6E2B"/>
    <w:rsid w:val="004C1174"/>
    <w:rsid w:val="004C237C"/>
    <w:rsid w:val="004C314E"/>
    <w:rsid w:val="004C3C6E"/>
    <w:rsid w:val="004C3D11"/>
    <w:rsid w:val="004C4EF6"/>
    <w:rsid w:val="004C5378"/>
    <w:rsid w:val="004C7BE6"/>
    <w:rsid w:val="004D1B87"/>
    <w:rsid w:val="004D2BD2"/>
    <w:rsid w:val="004D312D"/>
    <w:rsid w:val="004D3C2B"/>
    <w:rsid w:val="004D50F3"/>
    <w:rsid w:val="004E0174"/>
    <w:rsid w:val="004E2037"/>
    <w:rsid w:val="004E26ED"/>
    <w:rsid w:val="004E3C06"/>
    <w:rsid w:val="004E4369"/>
    <w:rsid w:val="004E44B3"/>
    <w:rsid w:val="004E4792"/>
    <w:rsid w:val="004E4D74"/>
    <w:rsid w:val="004E58A0"/>
    <w:rsid w:val="004E67E4"/>
    <w:rsid w:val="004F0259"/>
    <w:rsid w:val="004F6B50"/>
    <w:rsid w:val="004F7720"/>
    <w:rsid w:val="005017EA"/>
    <w:rsid w:val="005022CA"/>
    <w:rsid w:val="0050297D"/>
    <w:rsid w:val="005038F0"/>
    <w:rsid w:val="00506030"/>
    <w:rsid w:val="00506F1A"/>
    <w:rsid w:val="00511F25"/>
    <w:rsid w:val="005122E7"/>
    <w:rsid w:val="00517BAF"/>
    <w:rsid w:val="0052601A"/>
    <w:rsid w:val="005276C4"/>
    <w:rsid w:val="00532D1A"/>
    <w:rsid w:val="00540734"/>
    <w:rsid w:val="00541CC2"/>
    <w:rsid w:val="0054350F"/>
    <w:rsid w:val="00543C67"/>
    <w:rsid w:val="00543E45"/>
    <w:rsid w:val="005450C5"/>
    <w:rsid w:val="00546448"/>
    <w:rsid w:val="005478C6"/>
    <w:rsid w:val="00550358"/>
    <w:rsid w:val="00550B07"/>
    <w:rsid w:val="00552E56"/>
    <w:rsid w:val="00553563"/>
    <w:rsid w:val="00554792"/>
    <w:rsid w:val="00560C6A"/>
    <w:rsid w:val="005654CF"/>
    <w:rsid w:val="00565EDD"/>
    <w:rsid w:val="00566D99"/>
    <w:rsid w:val="0057068A"/>
    <w:rsid w:val="00571CF5"/>
    <w:rsid w:val="00571D5E"/>
    <w:rsid w:val="005723EA"/>
    <w:rsid w:val="00577E8B"/>
    <w:rsid w:val="005815A5"/>
    <w:rsid w:val="00583BC1"/>
    <w:rsid w:val="00585BF7"/>
    <w:rsid w:val="00586A38"/>
    <w:rsid w:val="005875DC"/>
    <w:rsid w:val="005915CB"/>
    <w:rsid w:val="00594A5C"/>
    <w:rsid w:val="00595BCE"/>
    <w:rsid w:val="00595E3C"/>
    <w:rsid w:val="00596CE2"/>
    <w:rsid w:val="005A45E0"/>
    <w:rsid w:val="005A47FC"/>
    <w:rsid w:val="005A563E"/>
    <w:rsid w:val="005A5DE8"/>
    <w:rsid w:val="005A5ECC"/>
    <w:rsid w:val="005A6EEF"/>
    <w:rsid w:val="005B0BD8"/>
    <w:rsid w:val="005B1A27"/>
    <w:rsid w:val="005B2021"/>
    <w:rsid w:val="005B2936"/>
    <w:rsid w:val="005B29EC"/>
    <w:rsid w:val="005B2CA4"/>
    <w:rsid w:val="005B73A9"/>
    <w:rsid w:val="005C0B65"/>
    <w:rsid w:val="005C18B9"/>
    <w:rsid w:val="005C622A"/>
    <w:rsid w:val="005C6317"/>
    <w:rsid w:val="005C7526"/>
    <w:rsid w:val="005D1C3E"/>
    <w:rsid w:val="005D269D"/>
    <w:rsid w:val="005D4175"/>
    <w:rsid w:val="005D4694"/>
    <w:rsid w:val="005D50D6"/>
    <w:rsid w:val="005E11C2"/>
    <w:rsid w:val="005E2BEC"/>
    <w:rsid w:val="005E504D"/>
    <w:rsid w:val="005E656D"/>
    <w:rsid w:val="005E7EDD"/>
    <w:rsid w:val="005F2081"/>
    <w:rsid w:val="005F3280"/>
    <w:rsid w:val="005F6E4D"/>
    <w:rsid w:val="005F72CE"/>
    <w:rsid w:val="005F7F2A"/>
    <w:rsid w:val="00601818"/>
    <w:rsid w:val="006047C4"/>
    <w:rsid w:val="0060548C"/>
    <w:rsid w:val="006058CA"/>
    <w:rsid w:val="0060594A"/>
    <w:rsid w:val="006065F1"/>
    <w:rsid w:val="00611FBD"/>
    <w:rsid w:val="0061259F"/>
    <w:rsid w:val="00613CCE"/>
    <w:rsid w:val="00616A21"/>
    <w:rsid w:val="00616A65"/>
    <w:rsid w:val="00621A24"/>
    <w:rsid w:val="006228C4"/>
    <w:rsid w:val="0062339E"/>
    <w:rsid w:val="0062420C"/>
    <w:rsid w:val="0062496A"/>
    <w:rsid w:val="00630AC6"/>
    <w:rsid w:val="00630ED4"/>
    <w:rsid w:val="00631EF8"/>
    <w:rsid w:val="00632B94"/>
    <w:rsid w:val="00633996"/>
    <w:rsid w:val="00633C4F"/>
    <w:rsid w:val="00635200"/>
    <w:rsid w:val="00635BEC"/>
    <w:rsid w:val="006368C7"/>
    <w:rsid w:val="006425CA"/>
    <w:rsid w:val="00642F70"/>
    <w:rsid w:val="00643CE6"/>
    <w:rsid w:val="006450F7"/>
    <w:rsid w:val="006504FF"/>
    <w:rsid w:val="00651AF4"/>
    <w:rsid w:val="00652EA3"/>
    <w:rsid w:val="00653A3C"/>
    <w:rsid w:val="0065461B"/>
    <w:rsid w:val="00655821"/>
    <w:rsid w:val="0065731D"/>
    <w:rsid w:val="00657DAE"/>
    <w:rsid w:val="0066144F"/>
    <w:rsid w:val="00667921"/>
    <w:rsid w:val="00671EB4"/>
    <w:rsid w:val="00672A52"/>
    <w:rsid w:val="006745B7"/>
    <w:rsid w:val="00675119"/>
    <w:rsid w:val="0067544B"/>
    <w:rsid w:val="006754EB"/>
    <w:rsid w:val="00675A87"/>
    <w:rsid w:val="0067729F"/>
    <w:rsid w:val="00677624"/>
    <w:rsid w:val="00680585"/>
    <w:rsid w:val="00680AAA"/>
    <w:rsid w:val="006823D1"/>
    <w:rsid w:val="00683116"/>
    <w:rsid w:val="006835E6"/>
    <w:rsid w:val="0068683F"/>
    <w:rsid w:val="00687246"/>
    <w:rsid w:val="006915C4"/>
    <w:rsid w:val="00691C62"/>
    <w:rsid w:val="0069223D"/>
    <w:rsid w:val="006933BB"/>
    <w:rsid w:val="00695403"/>
    <w:rsid w:val="00695445"/>
    <w:rsid w:val="00695545"/>
    <w:rsid w:val="00696C1A"/>
    <w:rsid w:val="006A3675"/>
    <w:rsid w:val="006A6663"/>
    <w:rsid w:val="006B0EF8"/>
    <w:rsid w:val="006B7210"/>
    <w:rsid w:val="006C0BEF"/>
    <w:rsid w:val="006C0D63"/>
    <w:rsid w:val="006C64B0"/>
    <w:rsid w:val="006D255C"/>
    <w:rsid w:val="006D2C24"/>
    <w:rsid w:val="006D3E81"/>
    <w:rsid w:val="006D5857"/>
    <w:rsid w:val="006E11A3"/>
    <w:rsid w:val="006E228C"/>
    <w:rsid w:val="006E25F3"/>
    <w:rsid w:val="006E3BBC"/>
    <w:rsid w:val="006F0317"/>
    <w:rsid w:val="006F1B4A"/>
    <w:rsid w:val="006F372F"/>
    <w:rsid w:val="007028C6"/>
    <w:rsid w:val="00702C10"/>
    <w:rsid w:val="00702E0D"/>
    <w:rsid w:val="007036B4"/>
    <w:rsid w:val="00703772"/>
    <w:rsid w:val="007054B0"/>
    <w:rsid w:val="0070752B"/>
    <w:rsid w:val="00707925"/>
    <w:rsid w:val="00710A1A"/>
    <w:rsid w:val="00711CD2"/>
    <w:rsid w:val="00720A7E"/>
    <w:rsid w:val="00720E54"/>
    <w:rsid w:val="00720E59"/>
    <w:rsid w:val="00722204"/>
    <w:rsid w:val="00730232"/>
    <w:rsid w:val="00730B64"/>
    <w:rsid w:val="00731150"/>
    <w:rsid w:val="00731E02"/>
    <w:rsid w:val="00732105"/>
    <w:rsid w:val="00733C89"/>
    <w:rsid w:val="00737C2E"/>
    <w:rsid w:val="00737E53"/>
    <w:rsid w:val="00742B66"/>
    <w:rsid w:val="00742E30"/>
    <w:rsid w:val="007432E6"/>
    <w:rsid w:val="007448B9"/>
    <w:rsid w:val="00745054"/>
    <w:rsid w:val="00750AF8"/>
    <w:rsid w:val="0075100F"/>
    <w:rsid w:val="00751834"/>
    <w:rsid w:val="0075222C"/>
    <w:rsid w:val="00752394"/>
    <w:rsid w:val="00752DAF"/>
    <w:rsid w:val="00752F47"/>
    <w:rsid w:val="00753043"/>
    <w:rsid w:val="0075376A"/>
    <w:rsid w:val="00762A20"/>
    <w:rsid w:val="00762F94"/>
    <w:rsid w:val="00763232"/>
    <w:rsid w:val="0076328B"/>
    <w:rsid w:val="00763721"/>
    <w:rsid w:val="007637AD"/>
    <w:rsid w:val="00764670"/>
    <w:rsid w:val="00765E90"/>
    <w:rsid w:val="00766A88"/>
    <w:rsid w:val="00767722"/>
    <w:rsid w:val="00767C1C"/>
    <w:rsid w:val="00770605"/>
    <w:rsid w:val="007721B2"/>
    <w:rsid w:val="007741EF"/>
    <w:rsid w:val="007749DA"/>
    <w:rsid w:val="007776A5"/>
    <w:rsid w:val="00781066"/>
    <w:rsid w:val="00781640"/>
    <w:rsid w:val="0078215E"/>
    <w:rsid w:val="00782EB5"/>
    <w:rsid w:val="007832AB"/>
    <w:rsid w:val="00783305"/>
    <w:rsid w:val="007833B3"/>
    <w:rsid w:val="0078592D"/>
    <w:rsid w:val="0079093A"/>
    <w:rsid w:val="007912C9"/>
    <w:rsid w:val="00791A25"/>
    <w:rsid w:val="00791D1A"/>
    <w:rsid w:val="00794326"/>
    <w:rsid w:val="00794D21"/>
    <w:rsid w:val="00795937"/>
    <w:rsid w:val="00797C4A"/>
    <w:rsid w:val="007A0926"/>
    <w:rsid w:val="007A2699"/>
    <w:rsid w:val="007A2DF3"/>
    <w:rsid w:val="007A41DB"/>
    <w:rsid w:val="007A4371"/>
    <w:rsid w:val="007A471D"/>
    <w:rsid w:val="007A612D"/>
    <w:rsid w:val="007A75B6"/>
    <w:rsid w:val="007B22ED"/>
    <w:rsid w:val="007B2845"/>
    <w:rsid w:val="007B5315"/>
    <w:rsid w:val="007B54A5"/>
    <w:rsid w:val="007B6784"/>
    <w:rsid w:val="007B68EE"/>
    <w:rsid w:val="007C0C49"/>
    <w:rsid w:val="007C0D92"/>
    <w:rsid w:val="007C16CC"/>
    <w:rsid w:val="007C19E9"/>
    <w:rsid w:val="007C2736"/>
    <w:rsid w:val="007C3413"/>
    <w:rsid w:val="007C59C4"/>
    <w:rsid w:val="007C65C7"/>
    <w:rsid w:val="007D03B7"/>
    <w:rsid w:val="007D3F09"/>
    <w:rsid w:val="007D422A"/>
    <w:rsid w:val="007D496A"/>
    <w:rsid w:val="007D550F"/>
    <w:rsid w:val="007D5E4D"/>
    <w:rsid w:val="007D659A"/>
    <w:rsid w:val="007D7751"/>
    <w:rsid w:val="007D7C4C"/>
    <w:rsid w:val="007E052D"/>
    <w:rsid w:val="007E4130"/>
    <w:rsid w:val="007F2513"/>
    <w:rsid w:val="007F3192"/>
    <w:rsid w:val="00800A2F"/>
    <w:rsid w:val="0080114A"/>
    <w:rsid w:val="00804CC6"/>
    <w:rsid w:val="008054E7"/>
    <w:rsid w:val="00812803"/>
    <w:rsid w:val="00815892"/>
    <w:rsid w:val="00817EAC"/>
    <w:rsid w:val="00823769"/>
    <w:rsid w:val="00824717"/>
    <w:rsid w:val="00827763"/>
    <w:rsid w:val="00830101"/>
    <w:rsid w:val="008301D1"/>
    <w:rsid w:val="00831DAA"/>
    <w:rsid w:val="008327AF"/>
    <w:rsid w:val="00832DA4"/>
    <w:rsid w:val="00833D14"/>
    <w:rsid w:val="00835412"/>
    <w:rsid w:val="00840E7F"/>
    <w:rsid w:val="00842250"/>
    <w:rsid w:val="00842CED"/>
    <w:rsid w:val="00843A7E"/>
    <w:rsid w:val="0084429A"/>
    <w:rsid w:val="008452D5"/>
    <w:rsid w:val="0084576F"/>
    <w:rsid w:val="0085008C"/>
    <w:rsid w:val="00850201"/>
    <w:rsid w:val="00851657"/>
    <w:rsid w:val="0085285B"/>
    <w:rsid w:val="00852FC7"/>
    <w:rsid w:val="00852FEE"/>
    <w:rsid w:val="00855A8D"/>
    <w:rsid w:val="0085787B"/>
    <w:rsid w:val="0086052A"/>
    <w:rsid w:val="00860EB8"/>
    <w:rsid w:val="00862E3F"/>
    <w:rsid w:val="00863B6F"/>
    <w:rsid w:val="00863FFA"/>
    <w:rsid w:val="00864329"/>
    <w:rsid w:val="00864B78"/>
    <w:rsid w:val="00866051"/>
    <w:rsid w:val="00873965"/>
    <w:rsid w:val="00873C14"/>
    <w:rsid w:val="00875B00"/>
    <w:rsid w:val="008765A7"/>
    <w:rsid w:val="0087669B"/>
    <w:rsid w:val="008775B7"/>
    <w:rsid w:val="008817A6"/>
    <w:rsid w:val="008824D4"/>
    <w:rsid w:val="008830F9"/>
    <w:rsid w:val="00883E81"/>
    <w:rsid w:val="008844BD"/>
    <w:rsid w:val="008851B7"/>
    <w:rsid w:val="00885C68"/>
    <w:rsid w:val="00891B93"/>
    <w:rsid w:val="00891D57"/>
    <w:rsid w:val="00893D0E"/>
    <w:rsid w:val="008963EA"/>
    <w:rsid w:val="00897A62"/>
    <w:rsid w:val="008A1BEF"/>
    <w:rsid w:val="008A2799"/>
    <w:rsid w:val="008A3222"/>
    <w:rsid w:val="008A4192"/>
    <w:rsid w:val="008A4B1E"/>
    <w:rsid w:val="008A4F11"/>
    <w:rsid w:val="008A5765"/>
    <w:rsid w:val="008A5ED9"/>
    <w:rsid w:val="008A6D0D"/>
    <w:rsid w:val="008A70A6"/>
    <w:rsid w:val="008B2280"/>
    <w:rsid w:val="008B275E"/>
    <w:rsid w:val="008B2C41"/>
    <w:rsid w:val="008B7579"/>
    <w:rsid w:val="008C19D6"/>
    <w:rsid w:val="008C4737"/>
    <w:rsid w:val="008C54C0"/>
    <w:rsid w:val="008C6835"/>
    <w:rsid w:val="008C7E6E"/>
    <w:rsid w:val="008D2785"/>
    <w:rsid w:val="008D46D0"/>
    <w:rsid w:val="008D4E49"/>
    <w:rsid w:val="008D7879"/>
    <w:rsid w:val="008E07B5"/>
    <w:rsid w:val="008E0AA6"/>
    <w:rsid w:val="008E18BF"/>
    <w:rsid w:val="008E3DD1"/>
    <w:rsid w:val="008E3E97"/>
    <w:rsid w:val="008E533A"/>
    <w:rsid w:val="008E5478"/>
    <w:rsid w:val="008E6A43"/>
    <w:rsid w:val="008E7139"/>
    <w:rsid w:val="008E7919"/>
    <w:rsid w:val="008F0757"/>
    <w:rsid w:val="008F0945"/>
    <w:rsid w:val="008F12AE"/>
    <w:rsid w:val="008F34BE"/>
    <w:rsid w:val="008F6DA0"/>
    <w:rsid w:val="00901C53"/>
    <w:rsid w:val="00902354"/>
    <w:rsid w:val="00904937"/>
    <w:rsid w:val="00904B13"/>
    <w:rsid w:val="0090640B"/>
    <w:rsid w:val="00906E73"/>
    <w:rsid w:val="00910298"/>
    <w:rsid w:val="00910BF7"/>
    <w:rsid w:val="00910FCE"/>
    <w:rsid w:val="0091204D"/>
    <w:rsid w:val="00912095"/>
    <w:rsid w:val="0091293F"/>
    <w:rsid w:val="00913784"/>
    <w:rsid w:val="00914F76"/>
    <w:rsid w:val="009156B6"/>
    <w:rsid w:val="00915A9D"/>
    <w:rsid w:val="00916F65"/>
    <w:rsid w:val="00917C5B"/>
    <w:rsid w:val="00922382"/>
    <w:rsid w:val="00922564"/>
    <w:rsid w:val="0092510E"/>
    <w:rsid w:val="009260F7"/>
    <w:rsid w:val="00926D67"/>
    <w:rsid w:val="009302DB"/>
    <w:rsid w:val="009308B1"/>
    <w:rsid w:val="00930C84"/>
    <w:rsid w:val="00931B1E"/>
    <w:rsid w:val="00931E7A"/>
    <w:rsid w:val="00932F6E"/>
    <w:rsid w:val="009364C4"/>
    <w:rsid w:val="00937ADA"/>
    <w:rsid w:val="00940D71"/>
    <w:rsid w:val="00940DF8"/>
    <w:rsid w:val="0094516D"/>
    <w:rsid w:val="00947963"/>
    <w:rsid w:val="00947BE3"/>
    <w:rsid w:val="00952F0F"/>
    <w:rsid w:val="00953C72"/>
    <w:rsid w:val="00954A6F"/>
    <w:rsid w:val="00954CFA"/>
    <w:rsid w:val="00955B0B"/>
    <w:rsid w:val="009565BD"/>
    <w:rsid w:val="00956CFB"/>
    <w:rsid w:val="00961E15"/>
    <w:rsid w:val="00963857"/>
    <w:rsid w:val="0096613C"/>
    <w:rsid w:val="0096644C"/>
    <w:rsid w:val="00970F8E"/>
    <w:rsid w:val="0097251B"/>
    <w:rsid w:val="00973228"/>
    <w:rsid w:val="0097452D"/>
    <w:rsid w:val="009758AE"/>
    <w:rsid w:val="009758C2"/>
    <w:rsid w:val="00975E92"/>
    <w:rsid w:val="0097653E"/>
    <w:rsid w:val="009807B3"/>
    <w:rsid w:val="0098101B"/>
    <w:rsid w:val="0098155E"/>
    <w:rsid w:val="00982DE9"/>
    <w:rsid w:val="0098347B"/>
    <w:rsid w:val="00986861"/>
    <w:rsid w:val="009923DC"/>
    <w:rsid w:val="00992EF4"/>
    <w:rsid w:val="00995E81"/>
    <w:rsid w:val="009978BB"/>
    <w:rsid w:val="00997DF2"/>
    <w:rsid w:val="009A34B7"/>
    <w:rsid w:val="009A7468"/>
    <w:rsid w:val="009B03D8"/>
    <w:rsid w:val="009B1AB4"/>
    <w:rsid w:val="009B1C8E"/>
    <w:rsid w:val="009B48D6"/>
    <w:rsid w:val="009B5B8E"/>
    <w:rsid w:val="009B6CDE"/>
    <w:rsid w:val="009B6F98"/>
    <w:rsid w:val="009C03D3"/>
    <w:rsid w:val="009C11F1"/>
    <w:rsid w:val="009C2709"/>
    <w:rsid w:val="009C380C"/>
    <w:rsid w:val="009C5C31"/>
    <w:rsid w:val="009C69CE"/>
    <w:rsid w:val="009C7843"/>
    <w:rsid w:val="009D06C6"/>
    <w:rsid w:val="009D1117"/>
    <w:rsid w:val="009D1737"/>
    <w:rsid w:val="009D25F2"/>
    <w:rsid w:val="009D430D"/>
    <w:rsid w:val="009D50C8"/>
    <w:rsid w:val="009D50E8"/>
    <w:rsid w:val="009D599E"/>
    <w:rsid w:val="009D5FAF"/>
    <w:rsid w:val="009D71DE"/>
    <w:rsid w:val="009D7E1F"/>
    <w:rsid w:val="009E1D71"/>
    <w:rsid w:val="009E3322"/>
    <w:rsid w:val="009E35AE"/>
    <w:rsid w:val="009E4A6E"/>
    <w:rsid w:val="009E4CCD"/>
    <w:rsid w:val="009F0327"/>
    <w:rsid w:val="009F0706"/>
    <w:rsid w:val="009F0DFA"/>
    <w:rsid w:val="009F119B"/>
    <w:rsid w:val="009F3133"/>
    <w:rsid w:val="009F3E2D"/>
    <w:rsid w:val="009F48A2"/>
    <w:rsid w:val="009F5E6B"/>
    <w:rsid w:val="009F6182"/>
    <w:rsid w:val="009F7B19"/>
    <w:rsid w:val="00A02DF8"/>
    <w:rsid w:val="00A03223"/>
    <w:rsid w:val="00A03430"/>
    <w:rsid w:val="00A03690"/>
    <w:rsid w:val="00A05738"/>
    <w:rsid w:val="00A0625D"/>
    <w:rsid w:val="00A067D7"/>
    <w:rsid w:val="00A07830"/>
    <w:rsid w:val="00A1029A"/>
    <w:rsid w:val="00A11A5F"/>
    <w:rsid w:val="00A11D42"/>
    <w:rsid w:val="00A12EEE"/>
    <w:rsid w:val="00A158FE"/>
    <w:rsid w:val="00A20782"/>
    <w:rsid w:val="00A21224"/>
    <w:rsid w:val="00A234FA"/>
    <w:rsid w:val="00A24503"/>
    <w:rsid w:val="00A2471C"/>
    <w:rsid w:val="00A25013"/>
    <w:rsid w:val="00A261E6"/>
    <w:rsid w:val="00A27998"/>
    <w:rsid w:val="00A30B3D"/>
    <w:rsid w:val="00A31190"/>
    <w:rsid w:val="00A34D26"/>
    <w:rsid w:val="00A35800"/>
    <w:rsid w:val="00A379BB"/>
    <w:rsid w:val="00A4007A"/>
    <w:rsid w:val="00A42FE6"/>
    <w:rsid w:val="00A451B5"/>
    <w:rsid w:val="00A457F3"/>
    <w:rsid w:val="00A46FA8"/>
    <w:rsid w:val="00A514D2"/>
    <w:rsid w:val="00A524C8"/>
    <w:rsid w:val="00A52F90"/>
    <w:rsid w:val="00A56328"/>
    <w:rsid w:val="00A60611"/>
    <w:rsid w:val="00A61007"/>
    <w:rsid w:val="00A613DE"/>
    <w:rsid w:val="00A63273"/>
    <w:rsid w:val="00A6443F"/>
    <w:rsid w:val="00A65597"/>
    <w:rsid w:val="00A7164B"/>
    <w:rsid w:val="00A72A3F"/>
    <w:rsid w:val="00A72CC0"/>
    <w:rsid w:val="00A74D80"/>
    <w:rsid w:val="00A75CFA"/>
    <w:rsid w:val="00A75E51"/>
    <w:rsid w:val="00A76D29"/>
    <w:rsid w:val="00A7718D"/>
    <w:rsid w:val="00A81589"/>
    <w:rsid w:val="00A8164A"/>
    <w:rsid w:val="00A83481"/>
    <w:rsid w:val="00A83829"/>
    <w:rsid w:val="00A8565C"/>
    <w:rsid w:val="00A87174"/>
    <w:rsid w:val="00A87F49"/>
    <w:rsid w:val="00A9102A"/>
    <w:rsid w:val="00A9258B"/>
    <w:rsid w:val="00A92A3A"/>
    <w:rsid w:val="00A93190"/>
    <w:rsid w:val="00A932BE"/>
    <w:rsid w:val="00A93D8F"/>
    <w:rsid w:val="00A9446E"/>
    <w:rsid w:val="00A94CF9"/>
    <w:rsid w:val="00A96BA8"/>
    <w:rsid w:val="00A978B5"/>
    <w:rsid w:val="00AA1205"/>
    <w:rsid w:val="00AA4225"/>
    <w:rsid w:val="00AA47D2"/>
    <w:rsid w:val="00AA57BB"/>
    <w:rsid w:val="00AB08FD"/>
    <w:rsid w:val="00AB0942"/>
    <w:rsid w:val="00AB1D49"/>
    <w:rsid w:val="00AB59EF"/>
    <w:rsid w:val="00AC7FE0"/>
    <w:rsid w:val="00AD02D4"/>
    <w:rsid w:val="00AD09C6"/>
    <w:rsid w:val="00AD3244"/>
    <w:rsid w:val="00AD373A"/>
    <w:rsid w:val="00AD4087"/>
    <w:rsid w:val="00AD4B7A"/>
    <w:rsid w:val="00AD5E47"/>
    <w:rsid w:val="00AE00CD"/>
    <w:rsid w:val="00AE1A0D"/>
    <w:rsid w:val="00AE1B9B"/>
    <w:rsid w:val="00AE5090"/>
    <w:rsid w:val="00AE589B"/>
    <w:rsid w:val="00AF1FBC"/>
    <w:rsid w:val="00AF3338"/>
    <w:rsid w:val="00AF35E2"/>
    <w:rsid w:val="00AF5745"/>
    <w:rsid w:val="00AF6269"/>
    <w:rsid w:val="00AF6345"/>
    <w:rsid w:val="00AF6EF2"/>
    <w:rsid w:val="00B025E2"/>
    <w:rsid w:val="00B0303C"/>
    <w:rsid w:val="00B032B1"/>
    <w:rsid w:val="00B0389F"/>
    <w:rsid w:val="00B046E0"/>
    <w:rsid w:val="00B04804"/>
    <w:rsid w:val="00B0689C"/>
    <w:rsid w:val="00B07CED"/>
    <w:rsid w:val="00B10492"/>
    <w:rsid w:val="00B12D79"/>
    <w:rsid w:val="00B1328B"/>
    <w:rsid w:val="00B154E8"/>
    <w:rsid w:val="00B2118B"/>
    <w:rsid w:val="00B21590"/>
    <w:rsid w:val="00B22A58"/>
    <w:rsid w:val="00B2365B"/>
    <w:rsid w:val="00B2549E"/>
    <w:rsid w:val="00B25682"/>
    <w:rsid w:val="00B25B76"/>
    <w:rsid w:val="00B2643D"/>
    <w:rsid w:val="00B32515"/>
    <w:rsid w:val="00B34041"/>
    <w:rsid w:val="00B35728"/>
    <w:rsid w:val="00B35CE4"/>
    <w:rsid w:val="00B360DB"/>
    <w:rsid w:val="00B372FA"/>
    <w:rsid w:val="00B40CDB"/>
    <w:rsid w:val="00B41FAF"/>
    <w:rsid w:val="00B4268E"/>
    <w:rsid w:val="00B42ABC"/>
    <w:rsid w:val="00B45407"/>
    <w:rsid w:val="00B4637B"/>
    <w:rsid w:val="00B46C5D"/>
    <w:rsid w:val="00B46D20"/>
    <w:rsid w:val="00B47308"/>
    <w:rsid w:val="00B47BC8"/>
    <w:rsid w:val="00B52D2D"/>
    <w:rsid w:val="00B54972"/>
    <w:rsid w:val="00B56285"/>
    <w:rsid w:val="00B56D22"/>
    <w:rsid w:val="00B570EB"/>
    <w:rsid w:val="00B6091E"/>
    <w:rsid w:val="00B61929"/>
    <w:rsid w:val="00B63BC7"/>
    <w:rsid w:val="00B640E5"/>
    <w:rsid w:val="00B6786A"/>
    <w:rsid w:val="00B70131"/>
    <w:rsid w:val="00B71298"/>
    <w:rsid w:val="00B719E9"/>
    <w:rsid w:val="00B73D7B"/>
    <w:rsid w:val="00B7543A"/>
    <w:rsid w:val="00B76F3A"/>
    <w:rsid w:val="00B76FF7"/>
    <w:rsid w:val="00B80A08"/>
    <w:rsid w:val="00B80B94"/>
    <w:rsid w:val="00B81EB2"/>
    <w:rsid w:val="00B83A87"/>
    <w:rsid w:val="00B86E6B"/>
    <w:rsid w:val="00B90772"/>
    <w:rsid w:val="00B91193"/>
    <w:rsid w:val="00B92A92"/>
    <w:rsid w:val="00B936E1"/>
    <w:rsid w:val="00B9377C"/>
    <w:rsid w:val="00B94C01"/>
    <w:rsid w:val="00BA0A2C"/>
    <w:rsid w:val="00BA4EFB"/>
    <w:rsid w:val="00BA6CD9"/>
    <w:rsid w:val="00BB026E"/>
    <w:rsid w:val="00BB08DB"/>
    <w:rsid w:val="00BB2ED6"/>
    <w:rsid w:val="00BB4105"/>
    <w:rsid w:val="00BB4397"/>
    <w:rsid w:val="00BB52A7"/>
    <w:rsid w:val="00BB5AC8"/>
    <w:rsid w:val="00BB5FCC"/>
    <w:rsid w:val="00BC1B1D"/>
    <w:rsid w:val="00BC1E2D"/>
    <w:rsid w:val="00BC2687"/>
    <w:rsid w:val="00BC2A98"/>
    <w:rsid w:val="00BC4FCE"/>
    <w:rsid w:val="00BC5E6D"/>
    <w:rsid w:val="00BC65B6"/>
    <w:rsid w:val="00BD00CB"/>
    <w:rsid w:val="00BD410C"/>
    <w:rsid w:val="00BD44C2"/>
    <w:rsid w:val="00BD6F84"/>
    <w:rsid w:val="00BE1291"/>
    <w:rsid w:val="00BE1629"/>
    <w:rsid w:val="00BE4179"/>
    <w:rsid w:val="00BE636B"/>
    <w:rsid w:val="00BF1F4C"/>
    <w:rsid w:val="00BF24AC"/>
    <w:rsid w:val="00BF2A6C"/>
    <w:rsid w:val="00BF4AC5"/>
    <w:rsid w:val="00BF5C2B"/>
    <w:rsid w:val="00BF622B"/>
    <w:rsid w:val="00BF62D9"/>
    <w:rsid w:val="00BF67F8"/>
    <w:rsid w:val="00C1090F"/>
    <w:rsid w:val="00C10A1B"/>
    <w:rsid w:val="00C10EF3"/>
    <w:rsid w:val="00C11714"/>
    <w:rsid w:val="00C12CD8"/>
    <w:rsid w:val="00C13990"/>
    <w:rsid w:val="00C142F2"/>
    <w:rsid w:val="00C14E1C"/>
    <w:rsid w:val="00C2188A"/>
    <w:rsid w:val="00C242DB"/>
    <w:rsid w:val="00C2760E"/>
    <w:rsid w:val="00C27D6B"/>
    <w:rsid w:val="00C311A2"/>
    <w:rsid w:val="00C34588"/>
    <w:rsid w:val="00C34946"/>
    <w:rsid w:val="00C358F6"/>
    <w:rsid w:val="00C35CB1"/>
    <w:rsid w:val="00C36B97"/>
    <w:rsid w:val="00C377CF"/>
    <w:rsid w:val="00C424B8"/>
    <w:rsid w:val="00C43AFD"/>
    <w:rsid w:val="00C45F83"/>
    <w:rsid w:val="00C46517"/>
    <w:rsid w:val="00C4773E"/>
    <w:rsid w:val="00C50645"/>
    <w:rsid w:val="00C521D6"/>
    <w:rsid w:val="00C550F5"/>
    <w:rsid w:val="00C5594E"/>
    <w:rsid w:val="00C560E5"/>
    <w:rsid w:val="00C57387"/>
    <w:rsid w:val="00C6037C"/>
    <w:rsid w:val="00C64720"/>
    <w:rsid w:val="00C64839"/>
    <w:rsid w:val="00C64880"/>
    <w:rsid w:val="00C723FF"/>
    <w:rsid w:val="00C72D7D"/>
    <w:rsid w:val="00C75337"/>
    <w:rsid w:val="00C769A3"/>
    <w:rsid w:val="00C8028B"/>
    <w:rsid w:val="00C802A1"/>
    <w:rsid w:val="00C80ECE"/>
    <w:rsid w:val="00C82B8A"/>
    <w:rsid w:val="00C833AD"/>
    <w:rsid w:val="00C8431D"/>
    <w:rsid w:val="00C84867"/>
    <w:rsid w:val="00C864B1"/>
    <w:rsid w:val="00C87A35"/>
    <w:rsid w:val="00C90869"/>
    <w:rsid w:val="00C94F35"/>
    <w:rsid w:val="00C9555D"/>
    <w:rsid w:val="00CA1A30"/>
    <w:rsid w:val="00CA6900"/>
    <w:rsid w:val="00CB1210"/>
    <w:rsid w:val="00CB1FCB"/>
    <w:rsid w:val="00CB276E"/>
    <w:rsid w:val="00CB349A"/>
    <w:rsid w:val="00CB4004"/>
    <w:rsid w:val="00CB4950"/>
    <w:rsid w:val="00CB7A4F"/>
    <w:rsid w:val="00CC0A1E"/>
    <w:rsid w:val="00CC11B7"/>
    <w:rsid w:val="00CC1C1C"/>
    <w:rsid w:val="00CC3B30"/>
    <w:rsid w:val="00CC5F0C"/>
    <w:rsid w:val="00CC6572"/>
    <w:rsid w:val="00CC7A33"/>
    <w:rsid w:val="00CD0770"/>
    <w:rsid w:val="00CD17D3"/>
    <w:rsid w:val="00CD6BB7"/>
    <w:rsid w:val="00CD7393"/>
    <w:rsid w:val="00CE11CD"/>
    <w:rsid w:val="00CE23ED"/>
    <w:rsid w:val="00CE2F7F"/>
    <w:rsid w:val="00CE45CE"/>
    <w:rsid w:val="00CE5B1A"/>
    <w:rsid w:val="00CE6EEB"/>
    <w:rsid w:val="00CF04F4"/>
    <w:rsid w:val="00CF0894"/>
    <w:rsid w:val="00CF0895"/>
    <w:rsid w:val="00CF57D3"/>
    <w:rsid w:val="00CF5C73"/>
    <w:rsid w:val="00CF65B7"/>
    <w:rsid w:val="00D027C2"/>
    <w:rsid w:val="00D04160"/>
    <w:rsid w:val="00D05762"/>
    <w:rsid w:val="00D05FE1"/>
    <w:rsid w:val="00D069F9"/>
    <w:rsid w:val="00D07A5E"/>
    <w:rsid w:val="00D07DC5"/>
    <w:rsid w:val="00D108AB"/>
    <w:rsid w:val="00D10AD0"/>
    <w:rsid w:val="00D1101E"/>
    <w:rsid w:val="00D11BDC"/>
    <w:rsid w:val="00D120D2"/>
    <w:rsid w:val="00D124AA"/>
    <w:rsid w:val="00D13153"/>
    <w:rsid w:val="00D20A89"/>
    <w:rsid w:val="00D21D4A"/>
    <w:rsid w:val="00D2515A"/>
    <w:rsid w:val="00D32BFF"/>
    <w:rsid w:val="00D33F72"/>
    <w:rsid w:val="00D34D39"/>
    <w:rsid w:val="00D36B75"/>
    <w:rsid w:val="00D40255"/>
    <w:rsid w:val="00D42955"/>
    <w:rsid w:val="00D44319"/>
    <w:rsid w:val="00D476A6"/>
    <w:rsid w:val="00D51086"/>
    <w:rsid w:val="00D526AE"/>
    <w:rsid w:val="00D52FC5"/>
    <w:rsid w:val="00D53525"/>
    <w:rsid w:val="00D536D0"/>
    <w:rsid w:val="00D53DA0"/>
    <w:rsid w:val="00D5433E"/>
    <w:rsid w:val="00D568A5"/>
    <w:rsid w:val="00D612F7"/>
    <w:rsid w:val="00D62E46"/>
    <w:rsid w:val="00D62F17"/>
    <w:rsid w:val="00D63931"/>
    <w:rsid w:val="00D654C4"/>
    <w:rsid w:val="00D666BB"/>
    <w:rsid w:val="00D72739"/>
    <w:rsid w:val="00D739AE"/>
    <w:rsid w:val="00D74EE1"/>
    <w:rsid w:val="00D74F72"/>
    <w:rsid w:val="00D7527C"/>
    <w:rsid w:val="00D76409"/>
    <w:rsid w:val="00D7665E"/>
    <w:rsid w:val="00D842D3"/>
    <w:rsid w:val="00D855F8"/>
    <w:rsid w:val="00D903C1"/>
    <w:rsid w:val="00D9158B"/>
    <w:rsid w:val="00D91CB1"/>
    <w:rsid w:val="00D9552D"/>
    <w:rsid w:val="00D96B08"/>
    <w:rsid w:val="00DA0DAD"/>
    <w:rsid w:val="00DA475B"/>
    <w:rsid w:val="00DA4877"/>
    <w:rsid w:val="00DA7FCA"/>
    <w:rsid w:val="00DB02BC"/>
    <w:rsid w:val="00DB21C0"/>
    <w:rsid w:val="00DB398A"/>
    <w:rsid w:val="00DB4DA4"/>
    <w:rsid w:val="00DB697F"/>
    <w:rsid w:val="00DC172C"/>
    <w:rsid w:val="00DC18FA"/>
    <w:rsid w:val="00DC4952"/>
    <w:rsid w:val="00DC4F25"/>
    <w:rsid w:val="00DC67D2"/>
    <w:rsid w:val="00DC7CB4"/>
    <w:rsid w:val="00DD0BAA"/>
    <w:rsid w:val="00DD0FA0"/>
    <w:rsid w:val="00DD3A8B"/>
    <w:rsid w:val="00DD409B"/>
    <w:rsid w:val="00DD5A28"/>
    <w:rsid w:val="00DD5FEA"/>
    <w:rsid w:val="00DD7B09"/>
    <w:rsid w:val="00DE039A"/>
    <w:rsid w:val="00DE3359"/>
    <w:rsid w:val="00DF089C"/>
    <w:rsid w:val="00DF18E7"/>
    <w:rsid w:val="00DF45A9"/>
    <w:rsid w:val="00DF568E"/>
    <w:rsid w:val="00DF6D42"/>
    <w:rsid w:val="00E007A6"/>
    <w:rsid w:val="00E00D58"/>
    <w:rsid w:val="00E012B0"/>
    <w:rsid w:val="00E01D5F"/>
    <w:rsid w:val="00E033FC"/>
    <w:rsid w:val="00E045C7"/>
    <w:rsid w:val="00E05796"/>
    <w:rsid w:val="00E05AB1"/>
    <w:rsid w:val="00E063E7"/>
    <w:rsid w:val="00E06818"/>
    <w:rsid w:val="00E11952"/>
    <w:rsid w:val="00E133DB"/>
    <w:rsid w:val="00E13763"/>
    <w:rsid w:val="00E2070A"/>
    <w:rsid w:val="00E21B46"/>
    <w:rsid w:val="00E245B9"/>
    <w:rsid w:val="00E25C68"/>
    <w:rsid w:val="00E27EB0"/>
    <w:rsid w:val="00E30AF4"/>
    <w:rsid w:val="00E31151"/>
    <w:rsid w:val="00E361D3"/>
    <w:rsid w:val="00E372E8"/>
    <w:rsid w:val="00E42081"/>
    <w:rsid w:val="00E42765"/>
    <w:rsid w:val="00E42D9A"/>
    <w:rsid w:val="00E437C9"/>
    <w:rsid w:val="00E4447C"/>
    <w:rsid w:val="00E44713"/>
    <w:rsid w:val="00E46DF2"/>
    <w:rsid w:val="00E47C21"/>
    <w:rsid w:val="00E5011B"/>
    <w:rsid w:val="00E51D02"/>
    <w:rsid w:val="00E52FF8"/>
    <w:rsid w:val="00E5463E"/>
    <w:rsid w:val="00E549D9"/>
    <w:rsid w:val="00E57108"/>
    <w:rsid w:val="00E600B8"/>
    <w:rsid w:val="00E60198"/>
    <w:rsid w:val="00E65696"/>
    <w:rsid w:val="00E6759A"/>
    <w:rsid w:val="00E67F16"/>
    <w:rsid w:val="00E70280"/>
    <w:rsid w:val="00E70771"/>
    <w:rsid w:val="00E70E61"/>
    <w:rsid w:val="00E756DB"/>
    <w:rsid w:val="00E76A96"/>
    <w:rsid w:val="00E7752E"/>
    <w:rsid w:val="00E7757D"/>
    <w:rsid w:val="00E779CA"/>
    <w:rsid w:val="00E80471"/>
    <w:rsid w:val="00E839B5"/>
    <w:rsid w:val="00E84841"/>
    <w:rsid w:val="00E875B2"/>
    <w:rsid w:val="00E91A52"/>
    <w:rsid w:val="00E96CEE"/>
    <w:rsid w:val="00EA1147"/>
    <w:rsid w:val="00EA131E"/>
    <w:rsid w:val="00EA3527"/>
    <w:rsid w:val="00EA4795"/>
    <w:rsid w:val="00EB0367"/>
    <w:rsid w:val="00EB055D"/>
    <w:rsid w:val="00EB0E61"/>
    <w:rsid w:val="00EB359C"/>
    <w:rsid w:val="00EB41F5"/>
    <w:rsid w:val="00EB4AFE"/>
    <w:rsid w:val="00EB55F8"/>
    <w:rsid w:val="00EC194E"/>
    <w:rsid w:val="00EC1C79"/>
    <w:rsid w:val="00EC65CA"/>
    <w:rsid w:val="00EC6FD3"/>
    <w:rsid w:val="00ED2905"/>
    <w:rsid w:val="00ED2A33"/>
    <w:rsid w:val="00ED2E8F"/>
    <w:rsid w:val="00ED5FDE"/>
    <w:rsid w:val="00EE0531"/>
    <w:rsid w:val="00EE2EFF"/>
    <w:rsid w:val="00EE4E43"/>
    <w:rsid w:val="00EE65D8"/>
    <w:rsid w:val="00EE6CE4"/>
    <w:rsid w:val="00EF06BD"/>
    <w:rsid w:val="00EF24C1"/>
    <w:rsid w:val="00EF57A4"/>
    <w:rsid w:val="00EF74B3"/>
    <w:rsid w:val="00F000E9"/>
    <w:rsid w:val="00F0079F"/>
    <w:rsid w:val="00F028D0"/>
    <w:rsid w:val="00F030E0"/>
    <w:rsid w:val="00F05603"/>
    <w:rsid w:val="00F0603B"/>
    <w:rsid w:val="00F0729D"/>
    <w:rsid w:val="00F07ACF"/>
    <w:rsid w:val="00F104D4"/>
    <w:rsid w:val="00F136D5"/>
    <w:rsid w:val="00F16348"/>
    <w:rsid w:val="00F1635A"/>
    <w:rsid w:val="00F202C3"/>
    <w:rsid w:val="00F2300E"/>
    <w:rsid w:val="00F25A70"/>
    <w:rsid w:val="00F2639F"/>
    <w:rsid w:val="00F31210"/>
    <w:rsid w:val="00F319D0"/>
    <w:rsid w:val="00F33703"/>
    <w:rsid w:val="00F33732"/>
    <w:rsid w:val="00F358A4"/>
    <w:rsid w:val="00F35DD3"/>
    <w:rsid w:val="00F36863"/>
    <w:rsid w:val="00F37C55"/>
    <w:rsid w:val="00F40374"/>
    <w:rsid w:val="00F40DA6"/>
    <w:rsid w:val="00F42FC6"/>
    <w:rsid w:val="00F44539"/>
    <w:rsid w:val="00F44C1B"/>
    <w:rsid w:val="00F45FF2"/>
    <w:rsid w:val="00F4623B"/>
    <w:rsid w:val="00F47938"/>
    <w:rsid w:val="00F51678"/>
    <w:rsid w:val="00F521FC"/>
    <w:rsid w:val="00F543DA"/>
    <w:rsid w:val="00F54890"/>
    <w:rsid w:val="00F54FA4"/>
    <w:rsid w:val="00F61BD7"/>
    <w:rsid w:val="00F65E77"/>
    <w:rsid w:val="00F66599"/>
    <w:rsid w:val="00F66B7D"/>
    <w:rsid w:val="00F67D07"/>
    <w:rsid w:val="00F7017E"/>
    <w:rsid w:val="00F747A3"/>
    <w:rsid w:val="00F74FDA"/>
    <w:rsid w:val="00F77D89"/>
    <w:rsid w:val="00F81F1F"/>
    <w:rsid w:val="00F823CE"/>
    <w:rsid w:val="00F829A5"/>
    <w:rsid w:val="00F82B6B"/>
    <w:rsid w:val="00F82DC4"/>
    <w:rsid w:val="00F82DCE"/>
    <w:rsid w:val="00F85171"/>
    <w:rsid w:val="00F87503"/>
    <w:rsid w:val="00F902E7"/>
    <w:rsid w:val="00F90513"/>
    <w:rsid w:val="00F91AC7"/>
    <w:rsid w:val="00F91D66"/>
    <w:rsid w:val="00F92359"/>
    <w:rsid w:val="00F924D8"/>
    <w:rsid w:val="00F92721"/>
    <w:rsid w:val="00F92AF9"/>
    <w:rsid w:val="00F93248"/>
    <w:rsid w:val="00F94181"/>
    <w:rsid w:val="00F944C7"/>
    <w:rsid w:val="00FA0E49"/>
    <w:rsid w:val="00FA2036"/>
    <w:rsid w:val="00FA2EEC"/>
    <w:rsid w:val="00FA3B85"/>
    <w:rsid w:val="00FA3E1C"/>
    <w:rsid w:val="00FA54EF"/>
    <w:rsid w:val="00FA6631"/>
    <w:rsid w:val="00FA6AF8"/>
    <w:rsid w:val="00FA72AC"/>
    <w:rsid w:val="00FA759E"/>
    <w:rsid w:val="00FB089F"/>
    <w:rsid w:val="00FB1292"/>
    <w:rsid w:val="00FB14A6"/>
    <w:rsid w:val="00FB237F"/>
    <w:rsid w:val="00FB52AC"/>
    <w:rsid w:val="00FC00E1"/>
    <w:rsid w:val="00FC03BA"/>
    <w:rsid w:val="00FC0852"/>
    <w:rsid w:val="00FC123D"/>
    <w:rsid w:val="00FC2914"/>
    <w:rsid w:val="00FC4618"/>
    <w:rsid w:val="00FC62FA"/>
    <w:rsid w:val="00FD5E1F"/>
    <w:rsid w:val="00FD6905"/>
    <w:rsid w:val="00FE2B47"/>
    <w:rsid w:val="00FE2CCF"/>
    <w:rsid w:val="00FE65CF"/>
    <w:rsid w:val="00FE6F15"/>
    <w:rsid w:val="00FF1F81"/>
    <w:rsid w:val="00FF2863"/>
    <w:rsid w:val="00FF2922"/>
    <w:rsid w:val="00FF384A"/>
    <w:rsid w:val="00FF4503"/>
    <w:rsid w:val="00FF4B34"/>
    <w:rsid w:val="00FF4C73"/>
    <w:rsid w:val="00FF4D74"/>
    <w:rsid w:val="00FF63FD"/>
    <w:rsid w:val="00FF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B7E006"/>
  <w15:chartTrackingRefBased/>
  <w15:docId w15:val="{A3DDEADA-EC02-482F-86B1-CE19B54AA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3359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customStyle="1" w:styleId="EstimateHead">
    <w:name w:val="Estimate Head"/>
    <w:basedOn w:val="Normal"/>
    <w:next w:val="Normal"/>
    <w:link w:val="EstimateHeadChar"/>
    <w:pPr>
      <w:jc w:val="center"/>
    </w:pPr>
    <w:rPr>
      <w:b/>
      <w:i/>
      <w:sz w:val="24"/>
    </w:rPr>
  </w:style>
  <w:style w:type="paragraph" w:styleId="TOC1">
    <w:name w:val="toc 1"/>
    <w:basedOn w:val="Normal"/>
    <w:next w:val="Normal"/>
    <w:semiHidden/>
    <w:pPr>
      <w:tabs>
        <w:tab w:val="right" w:leader="dot" w:pos="15394"/>
      </w:tabs>
    </w:pPr>
  </w:style>
  <w:style w:type="table" w:styleId="TableElegant">
    <w:name w:val="Table Elegant"/>
    <w:basedOn w:val="TableNormal"/>
    <w:rsid w:val="00B76F3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9158B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76F3A"/>
    <w:rPr>
      <w:color w:val="0000FF"/>
      <w:u w:val="single"/>
    </w:rPr>
  </w:style>
  <w:style w:type="character" w:customStyle="1" w:styleId="EstimateHeadChar">
    <w:name w:val="Estimate Head Char"/>
    <w:link w:val="EstimateHead"/>
    <w:rsid w:val="003463E0"/>
    <w:rPr>
      <w:b/>
      <w:i/>
      <w:sz w:val="24"/>
      <w:lang w:val="en-GB" w:eastAsia="en-GB" w:bidi="ar-SA"/>
    </w:rPr>
  </w:style>
  <w:style w:type="character" w:styleId="FollowedHyperlink">
    <w:name w:val="FollowedHyperlink"/>
    <w:rsid w:val="003A6374"/>
    <w:rPr>
      <w:color w:val="606420"/>
      <w:u w:val="single"/>
    </w:rPr>
  </w:style>
  <w:style w:type="character" w:customStyle="1" w:styleId="JobPacks10pt">
    <w:name w:val="Job Packs 10pt"/>
    <w:rsid w:val="00E60198"/>
    <w:rPr>
      <w:rFonts w:ascii="Arial" w:hAnsi="Arial" w:cs="Arial"/>
      <w:b/>
      <w:caps/>
      <w:sz w:val="20"/>
    </w:rPr>
  </w:style>
  <w:style w:type="character" w:customStyle="1" w:styleId="JOBPACK12PT">
    <w:name w:val="JOB PACK 12PT"/>
    <w:rsid w:val="00E60198"/>
    <w:rPr>
      <w:rFonts w:ascii="Arial" w:hAnsi="Arial" w:cs="Arial"/>
      <w:b/>
      <w:sz w:val="24"/>
      <w:szCs w:val="24"/>
    </w:rPr>
  </w:style>
  <w:style w:type="paragraph" w:styleId="ListParagraph">
    <w:name w:val="List Paragraph"/>
    <w:basedOn w:val="Normal"/>
    <w:qFormat/>
    <w:rsid w:val="0086052A"/>
    <w:pPr>
      <w:spacing w:after="200" w:line="276" w:lineRule="auto"/>
      <w:ind w:left="720"/>
      <w:contextualSpacing/>
    </w:pPr>
    <w:rPr>
      <w:rFonts w:ascii="Calibri" w:hAnsi="Calibri"/>
      <w:noProof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D666B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1E2676"/>
    <w:rPr>
      <w:rFonts w:ascii="Arial" w:hAnsi="Arial"/>
    </w:rPr>
  </w:style>
  <w:style w:type="character" w:customStyle="1" w:styleId="FooterChar">
    <w:name w:val="Footer Char"/>
    <w:link w:val="Footer"/>
    <w:uiPriority w:val="99"/>
    <w:rsid w:val="001E267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3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JPP\BUILD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242584ab-b7b4-45ad-9c64-f936d5cb8ab7" ContentTypeId="0x0101005EEE68971716474CABDF87371185FDEC00EC6EA5ED20A94112869E9D0DC08914F4" PreviousValue="false"/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T_x0020_Document_x0020_Owner xmlns="e0e35bac-e255-4a69-af54-5f01336af94f">
      <UserInfo>
        <DisplayName/>
        <AccountId xsi:nil="true"/>
        <AccountType/>
      </UserInfo>
    </BT_x0020_Document_x0020_Owner>
    <BT_x0020_Data_x0020_Classification xmlns="e0e35bac-e255-4a69-af54-5f01336af94f">In Confidence</BT_x0020_Data_x0020_Classification>
    <TaxCatchAll xmlns="e0e35bac-e255-4a69-af54-5f01336af94f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BT Default Item" ma:contentTypeID="0x0101005EEE68971716474CABDF87371185FDEC00EC6EA5ED20A94112869E9D0DC08914F40029B67121CDC0194A8C157CC35314DE91" ma:contentTypeVersion="12" ma:contentTypeDescription="Default item with a two year maximum retention period." ma:contentTypeScope="" ma:versionID="e13c452148b1dc49112a89966be25573">
  <xsd:schema xmlns:xsd="http://www.w3.org/2001/XMLSchema" xmlns:xs="http://www.w3.org/2001/XMLSchema" xmlns:p="http://schemas.microsoft.com/office/2006/metadata/properties" xmlns:ns2="e0e35bac-e255-4a69-af54-5f01336af94f" targetNamespace="http://schemas.microsoft.com/office/2006/metadata/properties" ma:root="true" ma:fieldsID="6f81241a23ca62c5401b9cb423e55090" ns2:_="">
    <xsd:import namespace="e0e35bac-e255-4a69-af54-5f01336af94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BT_x0020_Document_x0020_Owner" minOccurs="0"/>
                <xsd:element ref="ns2:BT_x0020_Data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35bac-e255-4a69-af54-5f01336af9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48dc0f07-4108-49f2-9a5b-1db25c9fee92}" ma:internalName="TaxCatchAll" ma:showField="CatchAllData" ma:web="b89ba3c9-1463-492c-889e-b433c3d56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48dc0f07-4108-49f2-9a5b-1db25c9fee92}" ma:internalName="TaxCatchAllLabel" ma:readOnly="true" ma:showField="CatchAllDataLabel" ma:web="b89ba3c9-1463-492c-889e-b433c3d56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T_x0020_Document_x0020_Owner" ma:index="13" nillable="true" ma:displayName="BT Content Owner" ma:list="UserInfo" ma:SharePointGroup="0" ma:internalName="BT_x0020_Document_x0020_Own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T_x0020_Data_x0020_Classification" ma:index="14" nillable="true" ma:displayName="BT Data Classification" ma:default="In Confidence" ma:description="TEST - To understand more about BT Data Classifications: https://office.bt.com/sites/BTFixIt/Lists/How%20To%20Articles/DispForm_Cust.aspx?ID=1937&#10;&#10;Please note that data classified as IN STRICTEST CONFIDENCE must be encrypted before it is uploaded to office.bt.com.&#10;&#10;To understand how to easily encrypt IN STRICTEST CONFIDENCE information: https://office.bt.com/sites/BTFixIt/SitePages/view.aspx?article=11561" ma:format="Dropdown" ma:internalName="BT_x0020_Data_x0020_Classification">
      <xsd:simpleType>
        <xsd:restriction base="dms:Choice">
          <xsd:enumeration value="Public"/>
          <xsd:enumeration value="BT Internal"/>
          <xsd:enumeration value="In Confidence"/>
          <xsd:enumeration value="In Strictest Confide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A360CC-9003-4674-9B46-344FAC7E70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401DC9-0C46-47E0-AB37-5CB3CE1A8A9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656CBBF-D4D4-42B5-9E5F-B3C36C050204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DA6EB8B4-3452-49E9-935A-FB73BA4D09D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E28309D-B4A8-47A8-9213-3E5A7E7828FB}">
  <ds:schemaRefs>
    <ds:schemaRef ds:uri="http://schemas.microsoft.com/office/2006/metadata/properties"/>
    <ds:schemaRef ds:uri="http://schemas.microsoft.com/office/infopath/2007/PartnerControls"/>
    <ds:schemaRef ds:uri="e0e35bac-e255-4a69-af54-5f01336af94f"/>
  </ds:schemaRefs>
</ds:datastoreItem>
</file>

<file path=customXml/itemProps6.xml><?xml version="1.0" encoding="utf-8"?>
<ds:datastoreItem xmlns:ds="http://schemas.openxmlformats.org/officeDocument/2006/customXml" ds:itemID="{0DB84DF8-DA80-42DB-A688-38B579056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35bac-e255-4a69-af54-5f01336af9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BUILD1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Civils Duct Box</vt:lpstr>
    </vt:vector>
  </TitlesOfParts>
  <Company>openreach a BT Group Company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Civils Duct Box</dc:title>
  <dc:subject>Ver 1.0</dc:subject>
  <dc:creator>Panni,P,Pinky,BQD8E C</dc:creator>
  <cp:keywords/>
  <dc:description>Exch: «EX»  Title: NGA MISC CIVILS  Pln: TECHNICAL SUPPORT TEAM (TST)  Tel: 0808 100 0439  OUC: **Error**  Prj: «PJID»  COW: -  Est: -  Pri: -  Start: -  Comp: -  Iss Date: -  Iss No: -</dc:description>
  <cp:lastModifiedBy>Praveen Banda (BKA8E C)</cp:lastModifiedBy>
  <cp:revision>286</cp:revision>
  <cp:lastPrinted>1996-01-22T03:50:00Z</cp:lastPrinted>
  <dcterms:created xsi:type="dcterms:W3CDTF">2025-02-19T10:36:00Z</dcterms:created>
  <dcterms:modified xsi:type="dcterms:W3CDTF">2025-10-17T16:49:00Z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2023-09-22T11:03:11Z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f6607fc5-5863-4cb7-9c78-1ecd94052ff5</vt:lpwstr>
  </property>
  <property fmtid="{D5CDD505-2E9C-101B-9397-08002B2CF9AE}" pid="8" name="MSIP_Label_55818d02-8d25-4bb9-b27c-e4db64670887_ContentBits">
    <vt:lpwstr>0</vt:lpwstr>
  </property>
</Properties>
</file>